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4472" w:type="dxa"/>
        <w:tblInd w:w="5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72"/>
      </w:tblGrid>
      <w:tr w:rsidR="001B5450" w14:paraId="1BFC68AF" w14:textId="77777777">
        <w:tc>
          <w:tcPr>
            <w:tcW w:w="4472" w:type="dxa"/>
            <w:shd w:val="clear" w:color="auto" w:fill="auto"/>
          </w:tcPr>
          <w:p w14:paraId="6C4E8976" w14:textId="77777777" w:rsidR="001B5450" w:rsidRDefault="003C7206">
            <w:pPr>
              <w:pStyle w:val="a0"/>
              <w:ind w:firstLineChars="100" w:firstLine="280"/>
              <w:rPr>
                <w:rFonts w:ascii="Times New Roman" w:eastAsia="宋体" w:hAnsi="Times New Roman"/>
              </w:rPr>
            </w:pPr>
            <w:bookmarkStart w:id="0" w:name="_Toc507259838"/>
            <w:bookmarkStart w:id="1" w:name="_Toc507419476"/>
            <w:bookmarkStart w:id="2" w:name="_Toc507148885"/>
            <w:bookmarkStart w:id="3" w:name="_Toc507148554"/>
            <w:bookmarkStart w:id="4" w:name="_Toc507148467"/>
            <w:bookmarkStart w:id="5" w:name="_Toc507324087"/>
            <w:bookmarkStart w:id="6" w:name="_Toc507148421"/>
            <w:r>
              <w:rPr>
                <w:rFonts w:ascii="Times New Roman" w:eastAsia="宋体" w:hAnsi="Times New Roman"/>
              </w:rPr>
              <w:t>文档编号：</w:t>
            </w:r>
          </w:p>
        </w:tc>
      </w:tr>
      <w:tr w:rsidR="001B5450" w14:paraId="2A5EF980" w14:textId="77777777">
        <w:trPr>
          <w:trHeight w:val="600"/>
        </w:trPr>
        <w:tc>
          <w:tcPr>
            <w:tcW w:w="4472" w:type="dxa"/>
            <w:shd w:val="clear" w:color="auto" w:fill="auto"/>
          </w:tcPr>
          <w:p w14:paraId="3D48BBF2" w14:textId="77777777" w:rsidR="001B5450" w:rsidRDefault="003C7206">
            <w:pPr>
              <w:pStyle w:val="a0"/>
              <w:ind w:firstLineChars="100" w:firstLine="280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/>
              </w:rPr>
              <w:t>版</w:t>
            </w:r>
            <w:r>
              <w:rPr>
                <w:rFonts w:ascii="Times New Roman" w:eastAsia="宋体" w:hAnsi="Times New Roman"/>
              </w:rPr>
              <w:t xml:space="preserve"> </w:t>
            </w:r>
            <w:r>
              <w:rPr>
                <w:rFonts w:ascii="Times New Roman" w:eastAsia="宋体" w:hAnsi="Times New Roman"/>
              </w:rPr>
              <w:t>本</w:t>
            </w:r>
            <w:r>
              <w:rPr>
                <w:rFonts w:ascii="Times New Roman" w:eastAsia="宋体" w:hAnsi="Times New Roman"/>
              </w:rPr>
              <w:t xml:space="preserve"> </w:t>
            </w:r>
            <w:r>
              <w:rPr>
                <w:rFonts w:ascii="Times New Roman" w:eastAsia="宋体" w:hAnsi="Times New Roman"/>
              </w:rPr>
              <w:t>号：</w:t>
            </w:r>
            <w:r>
              <w:rPr>
                <w:rFonts w:ascii="Times New Roman" w:eastAsia="宋体" w:hAnsi="Times New Roman"/>
              </w:rPr>
              <w:t>V1.0</w:t>
            </w:r>
          </w:p>
        </w:tc>
      </w:tr>
      <w:tr w:rsidR="001B5450" w14:paraId="5B2EBF82" w14:textId="77777777">
        <w:trPr>
          <w:trHeight w:val="660"/>
        </w:trPr>
        <w:tc>
          <w:tcPr>
            <w:tcW w:w="4472" w:type="dxa"/>
            <w:shd w:val="clear" w:color="auto" w:fill="auto"/>
          </w:tcPr>
          <w:p w14:paraId="18965B06" w14:textId="77777777" w:rsidR="001B5450" w:rsidRDefault="003C7206">
            <w:pPr>
              <w:pStyle w:val="a0"/>
              <w:ind w:firstLineChars="100" w:firstLine="280"/>
              <w:rPr>
                <w:rFonts w:ascii="Times New Roman" w:eastAsia="宋体" w:hAnsi="Times New Roman"/>
              </w:rPr>
            </w:pPr>
            <w:proofErr w:type="gramStart"/>
            <w:r>
              <w:rPr>
                <w:rFonts w:ascii="Times New Roman" w:eastAsia="宋体" w:hAnsi="Times New Roman"/>
              </w:rPr>
              <w:t>范</w:t>
            </w:r>
            <w:proofErr w:type="gramEnd"/>
            <w:r>
              <w:rPr>
                <w:rFonts w:ascii="Times New Roman" w:eastAsia="宋体" w:hAnsi="Times New Roman"/>
              </w:rPr>
              <w:t xml:space="preserve">  </w:t>
            </w:r>
            <w:r>
              <w:rPr>
                <w:rFonts w:ascii="Times New Roman" w:eastAsia="宋体" w:hAnsi="Times New Roman"/>
              </w:rPr>
              <w:t>围</w:t>
            </w:r>
            <w:r>
              <w:rPr>
                <w:rFonts w:ascii="Times New Roman" w:eastAsia="宋体" w:hAnsi="Times New Roman"/>
              </w:rPr>
              <w:t xml:space="preserve">  </w:t>
            </w:r>
            <w:r>
              <w:rPr>
                <w:rFonts w:ascii="Times New Roman" w:eastAsia="宋体" w:hAnsi="Times New Roman"/>
              </w:rPr>
              <w:t>：</w:t>
            </w:r>
            <w:r>
              <w:rPr>
                <w:rFonts w:ascii="Times New Roman" w:eastAsia="宋体" w:hAnsi="Times New Roman"/>
                <w:color w:val="FF0000"/>
              </w:rPr>
              <w:t>□</w:t>
            </w:r>
            <w:r>
              <w:rPr>
                <w:rFonts w:ascii="Times New Roman" w:eastAsia="宋体" w:hAnsi="Times New Roman"/>
                <w:color w:val="FF0000"/>
              </w:rPr>
              <w:t>内部</w:t>
            </w:r>
            <w:r>
              <w:rPr>
                <w:rFonts w:ascii="Times New Roman" w:eastAsia="宋体" w:hAnsi="Times New Roman"/>
              </w:rPr>
              <w:t xml:space="preserve">    □</w:t>
            </w:r>
            <w:r>
              <w:rPr>
                <w:rFonts w:ascii="Times New Roman" w:eastAsia="宋体" w:hAnsi="Times New Roman"/>
              </w:rPr>
              <w:t>公开</w:t>
            </w:r>
          </w:p>
        </w:tc>
      </w:tr>
    </w:tbl>
    <w:p w14:paraId="2B75BF43" w14:textId="77777777" w:rsidR="001B5450" w:rsidRDefault="001B5450">
      <w:pPr>
        <w:spacing w:line="400" w:lineRule="exact"/>
      </w:pPr>
    </w:p>
    <w:p w14:paraId="5F37296E" w14:textId="77777777" w:rsidR="001B5450" w:rsidRDefault="001B5450">
      <w:pPr>
        <w:spacing w:line="400" w:lineRule="exact"/>
      </w:pPr>
    </w:p>
    <w:p w14:paraId="623D54B9" w14:textId="77777777" w:rsidR="001B5450" w:rsidRDefault="001B5450">
      <w:pPr>
        <w:spacing w:line="400" w:lineRule="exact"/>
      </w:pPr>
    </w:p>
    <w:p w14:paraId="65E82F65" w14:textId="77777777" w:rsidR="001B5450" w:rsidRDefault="001B5450">
      <w:pPr>
        <w:spacing w:line="400" w:lineRule="exact"/>
      </w:pPr>
    </w:p>
    <w:p w14:paraId="176F2F01" w14:textId="7F4DFAA4" w:rsidR="001B5450" w:rsidRDefault="00CF19ED">
      <w:pPr>
        <w:pStyle w:val="af1"/>
        <w:rPr>
          <w:rFonts w:ascii="Times New Roman" w:eastAsia="宋体" w:hAnsi="Times New Roman" w:cs="Times New Roman"/>
        </w:rPr>
      </w:pPr>
      <w:bookmarkStart w:id="7" w:name="_Toc463682463"/>
      <w:bookmarkStart w:id="8" w:name="_Toc517774772"/>
      <w:r>
        <w:rPr>
          <w:rFonts w:ascii="Times New Roman" w:eastAsia="宋体" w:hAnsi="Times New Roman" w:cs="Times New Roman"/>
        </w:rPr>
        <w:t>Geo</w:t>
      </w:r>
      <w:r>
        <w:rPr>
          <w:rFonts w:ascii="Times New Roman" w:eastAsia="宋体" w:hAnsi="Times New Roman" w:cs="Times New Roman"/>
        </w:rPr>
        <w:tab/>
        <w:t>Server</w:t>
      </w:r>
      <w:r w:rsidR="00485DB2">
        <w:rPr>
          <w:rFonts w:ascii="Times New Roman" w:eastAsia="宋体" w:hAnsi="Times New Roman" w:cs="Times New Roman"/>
        </w:rPr>
        <w:t>及</w:t>
      </w:r>
      <w:r w:rsidR="00485DB2">
        <w:rPr>
          <w:rFonts w:ascii="Times New Roman" w:eastAsia="宋体" w:hAnsi="Times New Roman" w:cs="Times New Roman" w:hint="eastAsia"/>
        </w:rPr>
        <w:t>Post</w:t>
      </w:r>
      <w:r w:rsidR="00485DB2">
        <w:rPr>
          <w:rFonts w:ascii="Times New Roman" w:eastAsia="宋体" w:hAnsi="Times New Roman" w:cs="Times New Roman"/>
        </w:rPr>
        <w:t>greSQL</w:t>
      </w:r>
      <w:r w:rsidR="00EF23E9">
        <w:rPr>
          <w:rFonts w:ascii="Times New Roman" w:eastAsia="宋体" w:hAnsi="Times New Roman" w:cs="Times New Roman"/>
        </w:rPr>
        <w:t xml:space="preserve"> </w:t>
      </w:r>
      <w:bookmarkStart w:id="9" w:name="_Toc455130903"/>
      <w:bookmarkStart w:id="10" w:name="_Toc455395746"/>
      <w:bookmarkStart w:id="11" w:name="_Toc455396012"/>
      <w:bookmarkStart w:id="12" w:name="_Toc455396050"/>
      <w:r w:rsidR="00CE5396">
        <w:rPr>
          <w:rFonts w:ascii="Times New Roman" w:eastAsia="宋体" w:hAnsi="Times New Roman" w:cs="Times New Roman"/>
        </w:rPr>
        <w:br/>
      </w:r>
      <w:r w:rsidR="00EF23E9">
        <w:rPr>
          <w:rFonts w:ascii="Times New Roman" w:eastAsia="宋体" w:hAnsi="Times New Roman" w:cs="Times New Roman"/>
        </w:rPr>
        <w:t>安装</w:t>
      </w:r>
      <w:bookmarkEnd w:id="7"/>
      <w:bookmarkEnd w:id="9"/>
      <w:bookmarkEnd w:id="10"/>
      <w:bookmarkEnd w:id="11"/>
      <w:bookmarkEnd w:id="12"/>
      <w:r>
        <w:rPr>
          <w:rFonts w:ascii="Times New Roman" w:eastAsia="宋体" w:hAnsi="Times New Roman" w:cs="Times New Roman"/>
        </w:rPr>
        <w:t>与部署</w:t>
      </w:r>
      <w:bookmarkEnd w:id="8"/>
    </w:p>
    <w:p w14:paraId="1F6AEFC3" w14:textId="77777777" w:rsidR="00E96FCF" w:rsidRDefault="00E96FCF">
      <w:pPr>
        <w:spacing w:line="400" w:lineRule="exact"/>
      </w:pPr>
    </w:p>
    <w:p w14:paraId="647CE0BB" w14:textId="77777777" w:rsidR="001B5450" w:rsidRDefault="001B5450">
      <w:pPr>
        <w:spacing w:line="400" w:lineRule="exact"/>
      </w:pPr>
    </w:p>
    <w:p w14:paraId="25C65E6C" w14:textId="77777777" w:rsidR="001B5450" w:rsidRDefault="001B5450">
      <w:pPr>
        <w:spacing w:line="400" w:lineRule="exact"/>
      </w:pPr>
    </w:p>
    <w:p w14:paraId="46210BB5" w14:textId="77777777" w:rsidR="001B5450" w:rsidRDefault="001B5450">
      <w:pPr>
        <w:spacing w:line="400" w:lineRule="exact"/>
      </w:pPr>
    </w:p>
    <w:p w14:paraId="7CCAFA9D" w14:textId="77777777" w:rsidR="001B5450" w:rsidRDefault="001B5450">
      <w:pPr>
        <w:spacing w:line="400" w:lineRule="exact"/>
      </w:pPr>
    </w:p>
    <w:p w14:paraId="11FD4D67" w14:textId="77777777" w:rsidR="001B5450" w:rsidRDefault="001B5450">
      <w:pPr>
        <w:spacing w:line="400" w:lineRule="exact"/>
      </w:pPr>
    </w:p>
    <w:p w14:paraId="3D8F1F57" w14:textId="77777777" w:rsidR="001B5450" w:rsidRDefault="001B5450">
      <w:pPr>
        <w:spacing w:line="400" w:lineRule="exact"/>
      </w:pPr>
    </w:p>
    <w:p w14:paraId="36B22BEA" w14:textId="77777777" w:rsidR="001B5450" w:rsidRDefault="001B5450">
      <w:pPr>
        <w:spacing w:line="400" w:lineRule="exact"/>
      </w:pPr>
    </w:p>
    <w:p w14:paraId="6C4B8BA5" w14:textId="77777777" w:rsidR="001B5450" w:rsidRDefault="001B5450">
      <w:pPr>
        <w:spacing w:line="400" w:lineRule="exact"/>
      </w:pPr>
    </w:p>
    <w:p w14:paraId="29391867" w14:textId="77777777" w:rsidR="001B5450" w:rsidRDefault="001B5450">
      <w:pPr>
        <w:spacing w:line="400" w:lineRule="exact"/>
      </w:pPr>
    </w:p>
    <w:p w14:paraId="0E69EAC8" w14:textId="77777777" w:rsidR="001B5450" w:rsidRDefault="001B5450">
      <w:pPr>
        <w:spacing w:line="400" w:lineRule="exact"/>
      </w:pPr>
    </w:p>
    <w:p w14:paraId="1060B973" w14:textId="77777777" w:rsidR="001B5450" w:rsidRDefault="001B5450">
      <w:pPr>
        <w:spacing w:line="400" w:lineRule="exact"/>
      </w:pPr>
    </w:p>
    <w:p w14:paraId="69B72C7E" w14:textId="35F3C70E" w:rsidR="001B5450" w:rsidRDefault="00CF19ED" w:rsidP="005007CA">
      <w:pPr>
        <w:jc w:val="center"/>
        <w:rPr>
          <w:sz w:val="32"/>
          <w:szCs w:val="32"/>
        </w:rPr>
      </w:pPr>
      <w:r>
        <w:rPr>
          <w:sz w:val="32"/>
          <w:szCs w:val="32"/>
        </w:rPr>
        <w:t>2018</w:t>
      </w:r>
      <w:r w:rsidR="003C7206">
        <w:rPr>
          <w:sz w:val="32"/>
          <w:szCs w:val="32"/>
        </w:rPr>
        <w:t>年</w:t>
      </w:r>
      <w:r w:rsidR="003C7206">
        <w:rPr>
          <w:sz w:val="32"/>
          <w:szCs w:val="32"/>
        </w:rPr>
        <w:t>0</w:t>
      </w:r>
      <w:r>
        <w:rPr>
          <w:sz w:val="32"/>
          <w:szCs w:val="32"/>
        </w:rPr>
        <w:t>6</w:t>
      </w:r>
      <w:r w:rsidR="003C7206">
        <w:rPr>
          <w:sz w:val="32"/>
          <w:szCs w:val="32"/>
        </w:rPr>
        <w:t>月</w:t>
      </w:r>
    </w:p>
    <w:p w14:paraId="3332D50F" w14:textId="77777777" w:rsidR="001B5450" w:rsidRPr="005007CA" w:rsidRDefault="003C7206" w:rsidP="005007CA">
      <w:pPr>
        <w:jc w:val="center"/>
        <w:rPr>
          <w:sz w:val="32"/>
          <w:szCs w:val="32"/>
        </w:rPr>
      </w:pPr>
      <w:r w:rsidRPr="005007CA">
        <w:rPr>
          <w:sz w:val="32"/>
          <w:szCs w:val="32"/>
        </w:rPr>
        <w:t>北京思路创新科技有限公司</w:t>
      </w:r>
    </w:p>
    <w:p w14:paraId="402480E2" w14:textId="77777777" w:rsidR="001B5450" w:rsidRDefault="001B5450">
      <w:pPr>
        <w:pStyle w:val="a0"/>
        <w:rPr>
          <w:rFonts w:ascii="Times New Roman" w:eastAsia="宋体" w:hAnsi="Times New Roman"/>
        </w:rPr>
        <w:sectPr w:rsidR="001B5450">
          <w:headerReference w:type="default" r:id="rId10"/>
          <w:footerReference w:type="default" r:id="rId11"/>
          <w:pgSz w:w="11906" w:h="16838"/>
          <w:pgMar w:top="1440" w:right="1021" w:bottom="1440" w:left="1021" w:header="851" w:footer="992" w:gutter="0"/>
          <w:pgNumType w:start="1"/>
          <w:cols w:space="425"/>
          <w:docGrid w:type="lines" w:linePitch="312"/>
        </w:sectPr>
      </w:pPr>
    </w:p>
    <w:p w14:paraId="53712F2C" w14:textId="77777777" w:rsidR="001B5450" w:rsidRDefault="003C7206" w:rsidP="00B34F95">
      <w:pPr>
        <w:pStyle w:val="a0"/>
        <w:jc w:val="center"/>
        <w:rPr>
          <w:rFonts w:ascii="Times New Roman" w:eastAsia="宋体" w:hAnsi="Times New Roman"/>
        </w:rPr>
      </w:pPr>
      <w:r>
        <w:rPr>
          <w:rFonts w:ascii="Times New Roman" w:eastAsia="宋体" w:hAnsi="Times New Roman"/>
        </w:rPr>
        <w:br w:type="page"/>
      </w:r>
      <w:r>
        <w:rPr>
          <w:rFonts w:ascii="Times New Roman" w:eastAsia="宋体" w:hAnsi="Times New Roman"/>
        </w:rPr>
        <w:lastRenderedPageBreak/>
        <w:t>——</w:t>
      </w:r>
      <w:r>
        <w:rPr>
          <w:rFonts w:ascii="Times New Roman" w:eastAsia="宋体" w:hAnsi="Times New Roman"/>
        </w:rPr>
        <w:t>制定及修订记录</w:t>
      </w:r>
      <w:r>
        <w:rPr>
          <w:rFonts w:ascii="Times New Roman" w:eastAsia="宋体" w:hAnsi="Times New Roman"/>
        </w:rPr>
        <w:t>——</w:t>
      </w:r>
    </w:p>
    <w:p w14:paraId="382B995B" w14:textId="77777777" w:rsidR="001B5450" w:rsidRDefault="001B5450">
      <w:pPr>
        <w:pStyle w:val="a0"/>
        <w:rPr>
          <w:rFonts w:ascii="Times New Roman" w:eastAsia="宋体" w:hAnsi="Times New Roman"/>
        </w:rPr>
      </w:pPr>
    </w:p>
    <w:tbl>
      <w:tblPr>
        <w:tblW w:w="90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48"/>
        <w:gridCol w:w="1559"/>
        <w:gridCol w:w="1134"/>
        <w:gridCol w:w="1559"/>
        <w:gridCol w:w="1418"/>
        <w:gridCol w:w="2222"/>
      </w:tblGrid>
      <w:tr w:rsidR="001B5450" w14:paraId="75671C03" w14:textId="77777777">
        <w:trPr>
          <w:jc w:val="center"/>
        </w:trPr>
        <w:tc>
          <w:tcPr>
            <w:tcW w:w="1148" w:type="dxa"/>
            <w:shd w:val="clear" w:color="auto" w:fill="auto"/>
          </w:tcPr>
          <w:p w14:paraId="7BA700E3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版本</w:t>
            </w:r>
          </w:p>
        </w:tc>
        <w:tc>
          <w:tcPr>
            <w:tcW w:w="1559" w:type="dxa"/>
            <w:shd w:val="clear" w:color="auto" w:fill="auto"/>
          </w:tcPr>
          <w:p w14:paraId="50D9F395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修订时间</w:t>
            </w:r>
          </w:p>
        </w:tc>
        <w:tc>
          <w:tcPr>
            <w:tcW w:w="1134" w:type="dxa"/>
            <w:shd w:val="clear" w:color="auto" w:fill="auto"/>
          </w:tcPr>
          <w:p w14:paraId="5462835A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修订人</w:t>
            </w:r>
          </w:p>
        </w:tc>
        <w:tc>
          <w:tcPr>
            <w:tcW w:w="1559" w:type="dxa"/>
            <w:shd w:val="clear" w:color="auto" w:fill="auto"/>
          </w:tcPr>
          <w:p w14:paraId="625606EF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修订类型</w:t>
            </w:r>
          </w:p>
        </w:tc>
        <w:tc>
          <w:tcPr>
            <w:tcW w:w="1418" w:type="dxa"/>
            <w:shd w:val="clear" w:color="auto" w:fill="auto"/>
          </w:tcPr>
          <w:p w14:paraId="1954E69A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修订章节</w:t>
            </w:r>
          </w:p>
        </w:tc>
        <w:tc>
          <w:tcPr>
            <w:tcW w:w="2222" w:type="dxa"/>
            <w:shd w:val="clear" w:color="auto" w:fill="auto"/>
          </w:tcPr>
          <w:p w14:paraId="691F6B5F" w14:textId="77777777" w:rsidR="001B5450" w:rsidRDefault="003C7206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>修订内容</w:t>
            </w:r>
          </w:p>
        </w:tc>
      </w:tr>
      <w:tr w:rsidR="001B5450" w14:paraId="347E25ED" w14:textId="77777777">
        <w:trPr>
          <w:jc w:val="center"/>
        </w:trPr>
        <w:tc>
          <w:tcPr>
            <w:tcW w:w="1148" w:type="dxa"/>
          </w:tcPr>
          <w:p w14:paraId="0FAA8CA3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559" w:type="dxa"/>
          </w:tcPr>
          <w:p w14:paraId="1CE21246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134" w:type="dxa"/>
          </w:tcPr>
          <w:p w14:paraId="27E3BEBB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559" w:type="dxa"/>
          </w:tcPr>
          <w:p w14:paraId="6718C15B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418" w:type="dxa"/>
          </w:tcPr>
          <w:p w14:paraId="3BBEAD74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2222" w:type="dxa"/>
          </w:tcPr>
          <w:p w14:paraId="1D111C7A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</w:tr>
      <w:tr w:rsidR="001B5450" w14:paraId="309655D8" w14:textId="77777777">
        <w:trPr>
          <w:jc w:val="center"/>
        </w:trPr>
        <w:tc>
          <w:tcPr>
            <w:tcW w:w="1148" w:type="dxa"/>
          </w:tcPr>
          <w:p w14:paraId="6681B203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559" w:type="dxa"/>
          </w:tcPr>
          <w:p w14:paraId="189710C8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134" w:type="dxa"/>
          </w:tcPr>
          <w:p w14:paraId="766B8D83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559" w:type="dxa"/>
          </w:tcPr>
          <w:p w14:paraId="1720D806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1418" w:type="dxa"/>
          </w:tcPr>
          <w:p w14:paraId="620C145A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  <w:tc>
          <w:tcPr>
            <w:tcW w:w="2222" w:type="dxa"/>
          </w:tcPr>
          <w:p w14:paraId="0475A70D" w14:textId="77777777" w:rsidR="001B5450" w:rsidRDefault="001B5450">
            <w:pPr>
              <w:jc w:val="center"/>
              <w:rPr>
                <w:sz w:val="21"/>
                <w:szCs w:val="28"/>
              </w:rPr>
            </w:pPr>
          </w:p>
        </w:tc>
      </w:tr>
      <w:tr w:rsidR="001B5450" w14:paraId="2B9F74D3" w14:textId="77777777">
        <w:trPr>
          <w:jc w:val="center"/>
        </w:trPr>
        <w:tc>
          <w:tcPr>
            <w:tcW w:w="1148" w:type="dxa"/>
          </w:tcPr>
          <w:p w14:paraId="12681B2F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1559" w:type="dxa"/>
          </w:tcPr>
          <w:p w14:paraId="3EE79A23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1134" w:type="dxa"/>
          </w:tcPr>
          <w:p w14:paraId="5611162B" w14:textId="77777777" w:rsidR="001B5450" w:rsidRDefault="001B5450">
            <w:pPr>
              <w:ind w:firstLineChars="50" w:firstLine="105"/>
              <w:jc w:val="center"/>
              <w:rPr>
                <w:sz w:val="21"/>
              </w:rPr>
            </w:pPr>
          </w:p>
        </w:tc>
        <w:tc>
          <w:tcPr>
            <w:tcW w:w="1559" w:type="dxa"/>
          </w:tcPr>
          <w:p w14:paraId="688C4736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1418" w:type="dxa"/>
          </w:tcPr>
          <w:p w14:paraId="6894C96B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2222" w:type="dxa"/>
          </w:tcPr>
          <w:p w14:paraId="2EFFEFCE" w14:textId="77777777" w:rsidR="001B5450" w:rsidRDefault="001B5450">
            <w:pPr>
              <w:jc w:val="center"/>
              <w:rPr>
                <w:sz w:val="21"/>
              </w:rPr>
            </w:pPr>
          </w:p>
        </w:tc>
      </w:tr>
      <w:tr w:rsidR="001B5450" w14:paraId="47F4000D" w14:textId="77777777">
        <w:trPr>
          <w:jc w:val="center"/>
        </w:trPr>
        <w:tc>
          <w:tcPr>
            <w:tcW w:w="1148" w:type="dxa"/>
          </w:tcPr>
          <w:p w14:paraId="1F5184F7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559" w:type="dxa"/>
          </w:tcPr>
          <w:p w14:paraId="1566C80E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134" w:type="dxa"/>
          </w:tcPr>
          <w:p w14:paraId="23159023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559" w:type="dxa"/>
          </w:tcPr>
          <w:p w14:paraId="0D475A65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1418" w:type="dxa"/>
          </w:tcPr>
          <w:p w14:paraId="056399B4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2222" w:type="dxa"/>
          </w:tcPr>
          <w:p w14:paraId="590C4D08" w14:textId="77777777" w:rsidR="001B5450" w:rsidRDefault="001B5450">
            <w:pPr>
              <w:jc w:val="center"/>
              <w:rPr>
                <w:sz w:val="21"/>
              </w:rPr>
            </w:pPr>
          </w:p>
        </w:tc>
      </w:tr>
      <w:tr w:rsidR="001B5450" w14:paraId="43341849" w14:textId="77777777">
        <w:trPr>
          <w:jc w:val="center"/>
        </w:trPr>
        <w:tc>
          <w:tcPr>
            <w:tcW w:w="1148" w:type="dxa"/>
          </w:tcPr>
          <w:p w14:paraId="76B2CBE2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559" w:type="dxa"/>
          </w:tcPr>
          <w:p w14:paraId="4444A326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134" w:type="dxa"/>
          </w:tcPr>
          <w:p w14:paraId="1833C0FF" w14:textId="77777777" w:rsidR="001B5450" w:rsidRDefault="001B5450">
            <w:pPr>
              <w:rPr>
                <w:sz w:val="21"/>
              </w:rPr>
            </w:pPr>
          </w:p>
        </w:tc>
        <w:tc>
          <w:tcPr>
            <w:tcW w:w="1559" w:type="dxa"/>
          </w:tcPr>
          <w:p w14:paraId="147FC876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1418" w:type="dxa"/>
          </w:tcPr>
          <w:p w14:paraId="053A17D5" w14:textId="77777777" w:rsidR="001B5450" w:rsidRDefault="001B5450">
            <w:pPr>
              <w:jc w:val="center"/>
              <w:rPr>
                <w:sz w:val="21"/>
              </w:rPr>
            </w:pPr>
          </w:p>
        </w:tc>
        <w:tc>
          <w:tcPr>
            <w:tcW w:w="2222" w:type="dxa"/>
          </w:tcPr>
          <w:p w14:paraId="20B10C5D" w14:textId="77777777" w:rsidR="001B5450" w:rsidRDefault="001B5450">
            <w:pPr>
              <w:jc w:val="center"/>
              <w:rPr>
                <w:sz w:val="21"/>
              </w:rPr>
            </w:pPr>
          </w:p>
        </w:tc>
      </w:tr>
      <w:tr w:rsidR="001B5450" w14:paraId="33ED6738" w14:textId="77777777">
        <w:trPr>
          <w:jc w:val="center"/>
        </w:trPr>
        <w:tc>
          <w:tcPr>
            <w:tcW w:w="1148" w:type="dxa"/>
          </w:tcPr>
          <w:p w14:paraId="409493D1" w14:textId="77777777" w:rsidR="001B5450" w:rsidRDefault="001B5450"/>
        </w:tc>
        <w:tc>
          <w:tcPr>
            <w:tcW w:w="1559" w:type="dxa"/>
          </w:tcPr>
          <w:p w14:paraId="1EF796F7" w14:textId="77777777" w:rsidR="001B5450" w:rsidRDefault="001B5450"/>
        </w:tc>
        <w:tc>
          <w:tcPr>
            <w:tcW w:w="1134" w:type="dxa"/>
          </w:tcPr>
          <w:p w14:paraId="1B6733A3" w14:textId="77777777" w:rsidR="001B5450" w:rsidRDefault="001B5450"/>
        </w:tc>
        <w:tc>
          <w:tcPr>
            <w:tcW w:w="1559" w:type="dxa"/>
          </w:tcPr>
          <w:p w14:paraId="6134A6A4" w14:textId="77777777" w:rsidR="001B5450" w:rsidRDefault="001B5450"/>
        </w:tc>
        <w:tc>
          <w:tcPr>
            <w:tcW w:w="1418" w:type="dxa"/>
          </w:tcPr>
          <w:p w14:paraId="3BE9C4C9" w14:textId="77777777" w:rsidR="001B5450" w:rsidRDefault="001B5450"/>
        </w:tc>
        <w:tc>
          <w:tcPr>
            <w:tcW w:w="2222" w:type="dxa"/>
          </w:tcPr>
          <w:p w14:paraId="122F1961" w14:textId="77777777" w:rsidR="001B5450" w:rsidRDefault="001B5450"/>
        </w:tc>
      </w:tr>
    </w:tbl>
    <w:p w14:paraId="359DA609" w14:textId="77777777" w:rsidR="001B5450" w:rsidRDefault="003C7206">
      <w:r>
        <w:t xml:space="preserve">* </w:t>
      </w:r>
      <w:r>
        <w:t>修订类型分为</w:t>
      </w:r>
      <w:r>
        <w:t xml:space="preserve">A - ADDED  M - MODIFIED  D - DELETED </w:t>
      </w:r>
    </w:p>
    <w:p w14:paraId="7BF7872D" w14:textId="77777777" w:rsidR="001B5450" w:rsidRDefault="001B5450">
      <w:pPr>
        <w:pStyle w:val="a0"/>
        <w:rPr>
          <w:rFonts w:ascii="Times New Roman" w:eastAsia="宋体" w:hAnsi="Times New Roman"/>
        </w:rPr>
      </w:pPr>
    </w:p>
    <w:p w14:paraId="6209B65E" w14:textId="77777777" w:rsidR="001B5450" w:rsidRDefault="003C7206">
      <w:pPr>
        <w:pStyle w:val="a0"/>
        <w:rPr>
          <w:rFonts w:ascii="Times New Roman" w:eastAsia="宋体" w:hAnsi="Times New Roman"/>
          <w:b/>
          <w:bCs/>
        </w:rPr>
        <w:sectPr w:rsidR="001B5450">
          <w:type w:val="continuous"/>
          <w:pgSz w:w="11906" w:h="16838"/>
          <w:pgMar w:top="1440" w:right="1021" w:bottom="1440" w:left="1021" w:header="851" w:footer="992" w:gutter="0"/>
          <w:pgNumType w:start="1"/>
          <w:cols w:space="425"/>
          <w:docGrid w:type="lines" w:linePitch="312"/>
        </w:sectPr>
      </w:pPr>
      <w:bookmarkStart w:id="13" w:name="_Toc355601467"/>
      <w:bookmarkStart w:id="14" w:name="_Toc355601752"/>
      <w:bookmarkStart w:id="15" w:name="_Toc350527244"/>
      <w:r>
        <w:rPr>
          <w:rFonts w:ascii="Times New Roman" w:eastAsia="宋体" w:hAnsi="Times New Roman"/>
        </w:rPr>
        <w:t>注：对该文件内容增加、删除或修改均需填写此记录，详细记载变更信息，以保证其可追溯性。</w:t>
      </w:r>
      <w:bookmarkEnd w:id="13"/>
      <w:bookmarkEnd w:id="14"/>
    </w:p>
    <w:p w14:paraId="29A61914" w14:textId="77777777" w:rsidR="001B5450" w:rsidRPr="00E64900" w:rsidRDefault="003C7206" w:rsidP="00E64900">
      <w:pPr>
        <w:pStyle w:val="afc"/>
        <w:jc w:val="center"/>
        <w:rPr>
          <w:rStyle w:val="af2"/>
          <w:sz w:val="44"/>
          <w:szCs w:val="44"/>
        </w:rPr>
      </w:pPr>
      <w:bookmarkStart w:id="16" w:name="_Toc455130904"/>
      <w:bookmarkStart w:id="17" w:name="_Toc355601753"/>
      <w:bookmarkStart w:id="18" w:name="_Toc355601468"/>
      <w:bookmarkStart w:id="19" w:name="_Toc455395747"/>
      <w:bookmarkStart w:id="20" w:name="_Toc455396013"/>
      <w:bookmarkStart w:id="21" w:name="_Toc455396051"/>
      <w:bookmarkStart w:id="22" w:name="_Toc455398683"/>
      <w:r w:rsidRPr="00E64900">
        <w:rPr>
          <w:rStyle w:val="af2"/>
          <w:sz w:val="44"/>
          <w:szCs w:val="44"/>
        </w:rPr>
        <w:lastRenderedPageBreak/>
        <w:t>目 录</w:t>
      </w:r>
      <w:bookmarkEnd w:id="0"/>
      <w:bookmarkEnd w:id="1"/>
      <w:bookmarkEnd w:id="2"/>
      <w:bookmarkEnd w:id="3"/>
      <w:bookmarkEnd w:id="4"/>
      <w:bookmarkEnd w:id="5"/>
      <w:bookmarkEnd w:id="6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E6439AB" w14:textId="77777777" w:rsidR="0029039D" w:rsidRDefault="003C7206" w:rsidP="000A6627">
      <w:pPr>
        <w:pStyle w:val="10"/>
        <w:tabs>
          <w:tab w:val="left" w:pos="520"/>
          <w:tab w:val="right" w:leader="dot" w:pos="9854"/>
        </w:tabs>
        <w:rPr>
          <w:rFonts w:asciiTheme="minorHAnsi" w:eastAsiaTheme="minorEastAsia" w:hAnsiTheme="minorHAnsi" w:cstheme="minorBidi"/>
          <w:bCs w:val="0"/>
          <w:caps w:val="0"/>
          <w:noProof/>
          <w:sz w:val="21"/>
          <w:szCs w:val="22"/>
        </w:rPr>
      </w:pPr>
      <w:r>
        <w:rPr>
          <w:rFonts w:eastAsia="宋体"/>
          <w:bCs w:val="0"/>
          <w:color w:val="2E74B5" w:themeColor="accent1" w:themeShade="BF"/>
          <w:kern w:val="0"/>
          <w:sz w:val="32"/>
          <w:szCs w:val="32"/>
        </w:rPr>
        <w:fldChar w:fldCharType="begin"/>
      </w:r>
      <w:r>
        <w:rPr>
          <w:rFonts w:eastAsia="宋体"/>
        </w:rPr>
        <w:instrText xml:space="preserve"> TOC \o "1-3" \h \z \u </w:instrText>
      </w:r>
      <w:r>
        <w:rPr>
          <w:rFonts w:eastAsia="宋体"/>
          <w:bCs w:val="0"/>
          <w:color w:val="2E74B5" w:themeColor="accent1" w:themeShade="BF"/>
          <w:kern w:val="0"/>
          <w:sz w:val="32"/>
          <w:szCs w:val="32"/>
        </w:rPr>
        <w:fldChar w:fldCharType="separate"/>
      </w:r>
      <w:hyperlink w:anchor="_Toc517774772" w:history="1">
        <w:r w:rsidR="0029039D" w:rsidRPr="003E1741">
          <w:rPr>
            <w:rStyle w:val="af5"/>
            <w:rFonts w:eastAsia="宋体"/>
            <w:noProof/>
          </w:rPr>
          <w:t>Geo</w:t>
        </w:r>
        <w:r w:rsidR="0029039D">
          <w:rPr>
            <w:rFonts w:asciiTheme="minorHAnsi" w:eastAsiaTheme="minorEastAsia" w:hAnsiTheme="minorHAnsi" w:cstheme="minorBidi"/>
            <w:bCs w:val="0"/>
            <w:caps w:val="0"/>
            <w:noProof/>
            <w:sz w:val="21"/>
            <w:szCs w:val="22"/>
          </w:rPr>
          <w:tab/>
        </w:r>
        <w:r w:rsidR="0029039D" w:rsidRPr="003E1741">
          <w:rPr>
            <w:rStyle w:val="af5"/>
            <w:rFonts w:eastAsia="宋体"/>
            <w:noProof/>
          </w:rPr>
          <w:t xml:space="preserve">Server  </w:t>
        </w:r>
        <w:r w:rsidR="0029039D" w:rsidRPr="003E1741">
          <w:rPr>
            <w:rStyle w:val="af5"/>
            <w:rFonts w:eastAsia="宋体" w:hint="eastAsia"/>
            <w:noProof/>
          </w:rPr>
          <w:t>安装与部署</w:t>
        </w:r>
        <w:r w:rsidR="0029039D">
          <w:rPr>
            <w:noProof/>
            <w:webHidden/>
          </w:rPr>
          <w:tab/>
        </w:r>
        <w:r w:rsidR="0029039D">
          <w:rPr>
            <w:noProof/>
            <w:webHidden/>
          </w:rPr>
          <w:fldChar w:fldCharType="begin"/>
        </w:r>
        <w:r w:rsidR="0029039D">
          <w:rPr>
            <w:noProof/>
            <w:webHidden/>
          </w:rPr>
          <w:instrText xml:space="preserve"> PAGEREF _Toc517774772 \h </w:instrText>
        </w:r>
        <w:r w:rsidR="0029039D">
          <w:rPr>
            <w:noProof/>
            <w:webHidden/>
          </w:rPr>
        </w:r>
        <w:r w:rsidR="0029039D">
          <w:rPr>
            <w:noProof/>
            <w:webHidden/>
          </w:rPr>
          <w:fldChar w:fldCharType="separate"/>
        </w:r>
        <w:r w:rsidR="0029039D">
          <w:rPr>
            <w:noProof/>
            <w:webHidden/>
          </w:rPr>
          <w:t>1</w:t>
        </w:r>
        <w:r w:rsidR="0029039D">
          <w:rPr>
            <w:noProof/>
            <w:webHidden/>
          </w:rPr>
          <w:fldChar w:fldCharType="end"/>
        </w:r>
      </w:hyperlink>
    </w:p>
    <w:p w14:paraId="560530C2" w14:textId="77777777" w:rsidR="0029039D" w:rsidRDefault="007B1DC5">
      <w:pPr>
        <w:pStyle w:val="10"/>
        <w:tabs>
          <w:tab w:val="left" w:pos="560"/>
          <w:tab w:val="right" w:leader="dot" w:pos="9854"/>
        </w:tabs>
        <w:rPr>
          <w:rFonts w:asciiTheme="minorHAnsi" w:eastAsiaTheme="minorEastAsia" w:hAnsiTheme="minorHAnsi" w:cstheme="minorBidi"/>
          <w:bCs w:val="0"/>
          <w:caps w:val="0"/>
          <w:noProof/>
          <w:sz w:val="21"/>
          <w:szCs w:val="22"/>
        </w:rPr>
      </w:pPr>
      <w:hyperlink w:anchor="_Toc517774773" w:history="1">
        <w:r w:rsidR="0029039D" w:rsidRPr="003E1741">
          <w:rPr>
            <w:rStyle w:val="af5"/>
            <w:noProof/>
          </w:rPr>
          <w:t>1</w:t>
        </w:r>
        <w:r w:rsidR="0029039D">
          <w:rPr>
            <w:rFonts w:asciiTheme="minorHAnsi" w:eastAsiaTheme="minorEastAsia" w:hAnsiTheme="minorHAnsi" w:cstheme="minorBidi"/>
            <w:bCs w:val="0"/>
            <w:caps w:val="0"/>
            <w:noProof/>
            <w:sz w:val="21"/>
            <w:szCs w:val="22"/>
          </w:rPr>
          <w:tab/>
        </w:r>
        <w:r w:rsidR="0029039D" w:rsidRPr="003E1741">
          <w:rPr>
            <w:rStyle w:val="af5"/>
            <w:noProof/>
          </w:rPr>
          <w:t>GeoServer</w:t>
        </w:r>
        <w:r w:rsidR="0029039D" w:rsidRPr="003E1741">
          <w:rPr>
            <w:rStyle w:val="af5"/>
            <w:rFonts w:hint="eastAsia"/>
            <w:noProof/>
          </w:rPr>
          <w:t>介绍</w:t>
        </w:r>
        <w:r w:rsidR="0029039D">
          <w:rPr>
            <w:noProof/>
            <w:webHidden/>
          </w:rPr>
          <w:tab/>
        </w:r>
        <w:r w:rsidR="0029039D">
          <w:rPr>
            <w:noProof/>
            <w:webHidden/>
          </w:rPr>
          <w:fldChar w:fldCharType="begin"/>
        </w:r>
        <w:r w:rsidR="0029039D">
          <w:rPr>
            <w:noProof/>
            <w:webHidden/>
          </w:rPr>
          <w:instrText xml:space="preserve"> PAGEREF _Toc517774773 \h </w:instrText>
        </w:r>
        <w:r w:rsidR="0029039D">
          <w:rPr>
            <w:noProof/>
            <w:webHidden/>
          </w:rPr>
        </w:r>
        <w:r w:rsidR="0029039D">
          <w:rPr>
            <w:noProof/>
            <w:webHidden/>
          </w:rPr>
          <w:fldChar w:fldCharType="separate"/>
        </w:r>
        <w:r w:rsidR="0029039D">
          <w:rPr>
            <w:noProof/>
            <w:webHidden/>
          </w:rPr>
          <w:t>2</w:t>
        </w:r>
        <w:r w:rsidR="0029039D">
          <w:rPr>
            <w:noProof/>
            <w:webHidden/>
          </w:rPr>
          <w:fldChar w:fldCharType="end"/>
        </w:r>
      </w:hyperlink>
    </w:p>
    <w:p w14:paraId="202C61F0" w14:textId="77777777" w:rsidR="0029039D" w:rsidRDefault="007B1DC5">
      <w:pPr>
        <w:pStyle w:val="10"/>
        <w:tabs>
          <w:tab w:val="left" w:pos="560"/>
          <w:tab w:val="right" w:leader="dot" w:pos="9854"/>
        </w:tabs>
        <w:rPr>
          <w:rFonts w:asciiTheme="minorHAnsi" w:eastAsiaTheme="minorEastAsia" w:hAnsiTheme="minorHAnsi" w:cstheme="minorBidi"/>
          <w:bCs w:val="0"/>
          <w:caps w:val="0"/>
          <w:noProof/>
          <w:sz w:val="21"/>
          <w:szCs w:val="22"/>
        </w:rPr>
      </w:pPr>
      <w:hyperlink w:anchor="_Toc517774774" w:history="1">
        <w:r w:rsidR="0029039D" w:rsidRPr="003E1741">
          <w:rPr>
            <w:rStyle w:val="af5"/>
            <w:noProof/>
          </w:rPr>
          <w:t>2</w:t>
        </w:r>
        <w:r w:rsidR="0029039D">
          <w:rPr>
            <w:rFonts w:asciiTheme="minorHAnsi" w:eastAsiaTheme="minorEastAsia" w:hAnsiTheme="minorHAnsi" w:cstheme="minorBidi"/>
            <w:bCs w:val="0"/>
            <w:caps w:val="0"/>
            <w:noProof/>
            <w:sz w:val="21"/>
            <w:szCs w:val="22"/>
          </w:rPr>
          <w:tab/>
        </w:r>
        <w:r w:rsidR="0029039D" w:rsidRPr="003E1741">
          <w:rPr>
            <w:rStyle w:val="af5"/>
            <w:noProof/>
          </w:rPr>
          <w:t>java</w:t>
        </w:r>
        <w:r w:rsidR="0029039D" w:rsidRPr="003E1741">
          <w:rPr>
            <w:rStyle w:val="af5"/>
            <w:rFonts w:hint="eastAsia"/>
            <w:noProof/>
          </w:rPr>
          <w:t>运行环境</w:t>
        </w:r>
        <w:r w:rsidR="0029039D">
          <w:rPr>
            <w:noProof/>
            <w:webHidden/>
          </w:rPr>
          <w:tab/>
        </w:r>
        <w:r w:rsidR="0029039D">
          <w:rPr>
            <w:noProof/>
            <w:webHidden/>
          </w:rPr>
          <w:fldChar w:fldCharType="begin"/>
        </w:r>
        <w:r w:rsidR="0029039D">
          <w:rPr>
            <w:noProof/>
            <w:webHidden/>
          </w:rPr>
          <w:instrText xml:space="preserve"> PAGEREF _Toc517774774 \h </w:instrText>
        </w:r>
        <w:r w:rsidR="0029039D">
          <w:rPr>
            <w:noProof/>
            <w:webHidden/>
          </w:rPr>
        </w:r>
        <w:r w:rsidR="0029039D">
          <w:rPr>
            <w:noProof/>
            <w:webHidden/>
          </w:rPr>
          <w:fldChar w:fldCharType="separate"/>
        </w:r>
        <w:r w:rsidR="0029039D">
          <w:rPr>
            <w:noProof/>
            <w:webHidden/>
          </w:rPr>
          <w:t>2</w:t>
        </w:r>
        <w:r w:rsidR="0029039D">
          <w:rPr>
            <w:noProof/>
            <w:webHidden/>
          </w:rPr>
          <w:fldChar w:fldCharType="end"/>
        </w:r>
      </w:hyperlink>
    </w:p>
    <w:p w14:paraId="61B5F765" w14:textId="77777777" w:rsidR="0029039D" w:rsidRDefault="007B1DC5">
      <w:pPr>
        <w:pStyle w:val="10"/>
        <w:tabs>
          <w:tab w:val="left" w:pos="560"/>
          <w:tab w:val="right" w:leader="dot" w:pos="9854"/>
        </w:tabs>
        <w:rPr>
          <w:rFonts w:asciiTheme="minorHAnsi" w:eastAsiaTheme="minorEastAsia" w:hAnsiTheme="minorHAnsi" w:cstheme="minorBidi"/>
          <w:bCs w:val="0"/>
          <w:caps w:val="0"/>
          <w:noProof/>
          <w:sz w:val="21"/>
          <w:szCs w:val="22"/>
        </w:rPr>
      </w:pPr>
      <w:hyperlink w:anchor="_Toc517774775" w:history="1">
        <w:r w:rsidR="0029039D" w:rsidRPr="003E1741">
          <w:rPr>
            <w:rStyle w:val="af5"/>
            <w:noProof/>
          </w:rPr>
          <w:t>3</w:t>
        </w:r>
        <w:r w:rsidR="0029039D">
          <w:rPr>
            <w:rFonts w:asciiTheme="minorHAnsi" w:eastAsiaTheme="minorEastAsia" w:hAnsiTheme="minorHAnsi" w:cstheme="minorBidi"/>
            <w:bCs w:val="0"/>
            <w:caps w:val="0"/>
            <w:noProof/>
            <w:sz w:val="21"/>
            <w:szCs w:val="22"/>
          </w:rPr>
          <w:tab/>
        </w:r>
        <w:r w:rsidR="0029039D" w:rsidRPr="003E1741">
          <w:rPr>
            <w:rStyle w:val="af5"/>
            <w:noProof/>
          </w:rPr>
          <w:t>GeoServer</w:t>
        </w:r>
        <w:r w:rsidR="0029039D" w:rsidRPr="003E1741">
          <w:rPr>
            <w:rStyle w:val="af5"/>
            <w:rFonts w:hint="eastAsia"/>
            <w:noProof/>
          </w:rPr>
          <w:t>安装</w:t>
        </w:r>
        <w:r w:rsidR="0029039D">
          <w:rPr>
            <w:noProof/>
            <w:webHidden/>
          </w:rPr>
          <w:tab/>
        </w:r>
        <w:r w:rsidR="0029039D">
          <w:rPr>
            <w:noProof/>
            <w:webHidden/>
          </w:rPr>
          <w:fldChar w:fldCharType="begin"/>
        </w:r>
        <w:r w:rsidR="0029039D">
          <w:rPr>
            <w:noProof/>
            <w:webHidden/>
          </w:rPr>
          <w:instrText xml:space="preserve"> PAGEREF _Toc517774775 \h </w:instrText>
        </w:r>
        <w:r w:rsidR="0029039D">
          <w:rPr>
            <w:noProof/>
            <w:webHidden/>
          </w:rPr>
        </w:r>
        <w:r w:rsidR="0029039D">
          <w:rPr>
            <w:noProof/>
            <w:webHidden/>
          </w:rPr>
          <w:fldChar w:fldCharType="separate"/>
        </w:r>
        <w:r w:rsidR="0029039D">
          <w:rPr>
            <w:noProof/>
            <w:webHidden/>
          </w:rPr>
          <w:t>2</w:t>
        </w:r>
        <w:r w:rsidR="0029039D">
          <w:rPr>
            <w:noProof/>
            <w:webHidden/>
          </w:rPr>
          <w:fldChar w:fldCharType="end"/>
        </w:r>
      </w:hyperlink>
    </w:p>
    <w:p w14:paraId="1CE0DB46" w14:textId="77777777" w:rsidR="0029039D" w:rsidRDefault="007B1DC5">
      <w:pPr>
        <w:pStyle w:val="10"/>
        <w:tabs>
          <w:tab w:val="left" w:pos="560"/>
          <w:tab w:val="right" w:leader="dot" w:pos="9854"/>
        </w:tabs>
        <w:rPr>
          <w:rFonts w:asciiTheme="minorHAnsi" w:eastAsiaTheme="minorEastAsia" w:hAnsiTheme="minorHAnsi" w:cstheme="minorBidi"/>
          <w:bCs w:val="0"/>
          <w:caps w:val="0"/>
          <w:noProof/>
          <w:sz w:val="21"/>
          <w:szCs w:val="22"/>
        </w:rPr>
      </w:pPr>
      <w:hyperlink w:anchor="_Toc517774776" w:history="1">
        <w:r w:rsidR="0029039D" w:rsidRPr="003E1741">
          <w:rPr>
            <w:rStyle w:val="af5"/>
            <w:noProof/>
          </w:rPr>
          <w:t>4</w:t>
        </w:r>
        <w:r w:rsidR="0029039D">
          <w:rPr>
            <w:rFonts w:asciiTheme="minorHAnsi" w:eastAsiaTheme="minorEastAsia" w:hAnsiTheme="minorHAnsi" w:cstheme="minorBidi"/>
            <w:bCs w:val="0"/>
            <w:caps w:val="0"/>
            <w:noProof/>
            <w:sz w:val="21"/>
            <w:szCs w:val="22"/>
          </w:rPr>
          <w:tab/>
        </w:r>
        <w:r w:rsidR="0029039D" w:rsidRPr="003E1741">
          <w:rPr>
            <w:rStyle w:val="af5"/>
            <w:rFonts w:hint="eastAsia"/>
            <w:noProof/>
          </w:rPr>
          <w:t>启动</w:t>
        </w:r>
        <w:r w:rsidR="0029039D" w:rsidRPr="003E1741">
          <w:rPr>
            <w:rStyle w:val="af5"/>
            <w:noProof/>
          </w:rPr>
          <w:t>GeoServer</w:t>
        </w:r>
        <w:r w:rsidR="0029039D">
          <w:rPr>
            <w:noProof/>
            <w:webHidden/>
          </w:rPr>
          <w:tab/>
        </w:r>
        <w:r w:rsidR="0029039D">
          <w:rPr>
            <w:noProof/>
            <w:webHidden/>
          </w:rPr>
          <w:fldChar w:fldCharType="begin"/>
        </w:r>
        <w:r w:rsidR="0029039D">
          <w:rPr>
            <w:noProof/>
            <w:webHidden/>
          </w:rPr>
          <w:instrText xml:space="preserve"> PAGEREF _Toc517774776 \h </w:instrText>
        </w:r>
        <w:r w:rsidR="0029039D">
          <w:rPr>
            <w:noProof/>
            <w:webHidden/>
          </w:rPr>
        </w:r>
        <w:r w:rsidR="0029039D">
          <w:rPr>
            <w:noProof/>
            <w:webHidden/>
          </w:rPr>
          <w:fldChar w:fldCharType="separate"/>
        </w:r>
        <w:r w:rsidR="0029039D">
          <w:rPr>
            <w:noProof/>
            <w:webHidden/>
          </w:rPr>
          <w:t>9</w:t>
        </w:r>
        <w:r w:rsidR="0029039D">
          <w:rPr>
            <w:noProof/>
            <w:webHidden/>
          </w:rPr>
          <w:fldChar w:fldCharType="end"/>
        </w:r>
      </w:hyperlink>
    </w:p>
    <w:p w14:paraId="32790177" w14:textId="77777777" w:rsidR="00B54D0E" w:rsidRDefault="003C7206" w:rsidP="00B54D0E">
      <w:r>
        <w:rPr>
          <w:b/>
          <w:bCs/>
          <w:lang w:val="zh-CN"/>
        </w:rPr>
        <w:fldChar w:fldCharType="end"/>
      </w:r>
    </w:p>
    <w:p w14:paraId="6739F3B7" w14:textId="77777777" w:rsidR="00B54D0E" w:rsidRDefault="00B54D0E">
      <w:pPr>
        <w:widowControl/>
        <w:spacing w:line="240" w:lineRule="auto"/>
        <w:jc w:val="left"/>
      </w:pPr>
      <w:r>
        <w:br w:type="page"/>
      </w:r>
    </w:p>
    <w:p w14:paraId="3547AA3E" w14:textId="0B29A1EB" w:rsidR="00EF23E9" w:rsidRDefault="00CF19ED" w:rsidP="009F1AB3">
      <w:pPr>
        <w:pStyle w:val="1"/>
      </w:pPr>
      <w:bookmarkStart w:id="23" w:name="_Toc517774773"/>
      <w:proofErr w:type="spellStart"/>
      <w:r>
        <w:rPr>
          <w:rFonts w:hint="eastAsia"/>
        </w:rPr>
        <w:lastRenderedPageBreak/>
        <w:t>Geo</w:t>
      </w:r>
      <w:r>
        <w:t>Server</w:t>
      </w:r>
      <w:proofErr w:type="spellEnd"/>
      <w:r>
        <w:t>介绍</w:t>
      </w:r>
      <w:bookmarkEnd w:id="23"/>
    </w:p>
    <w:p w14:paraId="215C0327" w14:textId="426FAEAE" w:rsidR="00CF19ED" w:rsidRPr="00FB3EB6" w:rsidRDefault="00CF19ED" w:rsidP="00FB3EB6">
      <w:pPr>
        <w:pStyle w:val="a0"/>
        <w:spacing w:line="312" w:lineRule="auto"/>
        <w:ind w:firstLine="480"/>
        <w:rPr>
          <w:sz w:val="24"/>
        </w:rPr>
      </w:pP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 xml:space="preserve">是 </w:t>
      </w:r>
      <w:proofErr w:type="spellStart"/>
      <w:r w:rsidRPr="00FB3EB6">
        <w:rPr>
          <w:rFonts w:hint="eastAsia"/>
          <w:sz w:val="24"/>
        </w:rPr>
        <w:t>OpenGIS</w:t>
      </w:r>
      <w:proofErr w:type="spellEnd"/>
      <w:r w:rsidRPr="00FB3EB6">
        <w:rPr>
          <w:rFonts w:hint="eastAsia"/>
          <w:sz w:val="24"/>
        </w:rPr>
        <w:t xml:space="preserve"> Web 服务器规范的 J2EE 实现的社区开源项目，利用 </w:t>
      </w: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>可以方便的发布地图数据，允许用户对特征数据进行更新、删除、插入操作，通过</w:t>
      </w: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>可以比较容易的在用户之间迅速共享空间地理信息。</w:t>
      </w:r>
    </w:p>
    <w:p w14:paraId="61F1ADBB" w14:textId="77777777" w:rsidR="00CF19ED" w:rsidRPr="00FB3EB6" w:rsidRDefault="00CF19ED" w:rsidP="00FB3EB6">
      <w:pPr>
        <w:pStyle w:val="a0"/>
        <w:spacing w:line="312" w:lineRule="auto"/>
        <w:ind w:firstLine="480"/>
        <w:rPr>
          <w:sz w:val="24"/>
        </w:rPr>
      </w:pPr>
      <w:r w:rsidRPr="00FB3EB6">
        <w:rPr>
          <w:rFonts w:hint="eastAsia"/>
          <w:sz w:val="24"/>
        </w:rPr>
        <w:t>搭建</w:t>
      </w: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>环境需要安装</w:t>
      </w: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>、Java JDK 1.5/1.6。</w:t>
      </w:r>
    </w:p>
    <w:p w14:paraId="0FA2D27A" w14:textId="518D3256" w:rsidR="00CF19ED" w:rsidRPr="00FB3EB6" w:rsidRDefault="00CF19ED" w:rsidP="00FB3EB6">
      <w:pPr>
        <w:pStyle w:val="a0"/>
        <w:spacing w:line="312" w:lineRule="auto"/>
        <w:ind w:firstLine="480"/>
        <w:rPr>
          <w:sz w:val="24"/>
        </w:rPr>
      </w:pPr>
      <w:proofErr w:type="spellStart"/>
      <w:r w:rsidRPr="00FB3EB6">
        <w:rPr>
          <w:rFonts w:hint="eastAsia"/>
          <w:sz w:val="24"/>
        </w:rPr>
        <w:t>GeoServer</w:t>
      </w:r>
      <w:proofErr w:type="spellEnd"/>
      <w:r w:rsidRPr="00FB3EB6">
        <w:rPr>
          <w:rFonts w:hint="eastAsia"/>
          <w:sz w:val="24"/>
        </w:rPr>
        <w:t xml:space="preserve">兼容 WMS 和 WFS 特性（有关WMS 和 WFS内容详见文档“OGC标准_WMS_WFS_WCS.docx”）；支持 </w:t>
      </w:r>
      <w:proofErr w:type="spellStart"/>
      <w:r w:rsidRPr="00FB3EB6">
        <w:rPr>
          <w:rFonts w:hint="eastAsia"/>
          <w:sz w:val="24"/>
        </w:rPr>
        <w:t>PostGIS</w:t>
      </w:r>
      <w:proofErr w:type="spellEnd"/>
      <w:r w:rsidRPr="00FB3EB6">
        <w:rPr>
          <w:rFonts w:hint="eastAsia"/>
          <w:sz w:val="24"/>
        </w:rPr>
        <w:t xml:space="preserve"> 、 Shapefile 、 </w:t>
      </w:r>
      <w:proofErr w:type="spellStart"/>
      <w:r w:rsidRPr="00FB3EB6">
        <w:rPr>
          <w:rFonts w:hint="eastAsia"/>
          <w:sz w:val="24"/>
        </w:rPr>
        <w:t>ArcSDE</w:t>
      </w:r>
      <w:proofErr w:type="spellEnd"/>
      <w:r w:rsidRPr="00FB3EB6">
        <w:rPr>
          <w:rFonts w:hint="eastAsia"/>
          <w:sz w:val="24"/>
        </w:rPr>
        <w:t xml:space="preserve"> 、 Oracle 、 VPF 、 MySQL 、 MapInfo ；支持上百种投影；能够将网络地图输出为 jpeg 、 gif 、 </w:t>
      </w:r>
      <w:proofErr w:type="spellStart"/>
      <w:r w:rsidRPr="00FB3EB6">
        <w:rPr>
          <w:rFonts w:hint="eastAsia"/>
          <w:sz w:val="24"/>
        </w:rPr>
        <w:t>png</w:t>
      </w:r>
      <w:proofErr w:type="spellEnd"/>
      <w:r w:rsidRPr="00FB3EB6">
        <w:rPr>
          <w:rFonts w:hint="eastAsia"/>
          <w:sz w:val="24"/>
        </w:rPr>
        <w:t xml:space="preserve"> 、SVG 、 KML 等格式；能够运行在任何基于 J2EE/Servlet 容器之上；嵌入 </w:t>
      </w:r>
      <w:proofErr w:type="spellStart"/>
      <w:r w:rsidRPr="00FB3EB6">
        <w:rPr>
          <w:rFonts w:hint="eastAsia"/>
          <w:sz w:val="24"/>
        </w:rPr>
        <w:t>MapBuilder</w:t>
      </w:r>
      <w:proofErr w:type="spellEnd"/>
      <w:r w:rsidRPr="00FB3EB6">
        <w:rPr>
          <w:rFonts w:hint="eastAsia"/>
          <w:sz w:val="24"/>
        </w:rPr>
        <w:t xml:space="preserve"> 支持 AJAX 的地图客户端</w:t>
      </w:r>
      <w:proofErr w:type="spellStart"/>
      <w:r w:rsidRPr="00FB3EB6">
        <w:rPr>
          <w:rFonts w:hint="eastAsia"/>
          <w:sz w:val="24"/>
        </w:rPr>
        <w:t>OpenLayers</w:t>
      </w:r>
      <w:proofErr w:type="spellEnd"/>
      <w:r w:rsidRPr="00FB3EB6">
        <w:rPr>
          <w:rFonts w:hint="eastAsia"/>
          <w:sz w:val="24"/>
        </w:rPr>
        <w:t>；除此之外还包括许多其他的特性。</w:t>
      </w:r>
    </w:p>
    <w:p w14:paraId="193542AD" w14:textId="77777777" w:rsidR="00CF19ED" w:rsidRPr="003473CF" w:rsidRDefault="00CF19ED" w:rsidP="00CF19ED">
      <w:pPr>
        <w:pStyle w:val="1"/>
      </w:pPr>
      <w:bookmarkStart w:id="24" w:name="_Toc517774774"/>
      <w:r w:rsidRPr="003473CF">
        <w:rPr>
          <w:rFonts w:hint="eastAsia"/>
        </w:rPr>
        <w:t>java</w:t>
      </w:r>
      <w:r w:rsidRPr="003473CF">
        <w:rPr>
          <w:rFonts w:hint="eastAsia"/>
        </w:rPr>
        <w:t>运行环境</w:t>
      </w:r>
      <w:bookmarkEnd w:id="24"/>
    </w:p>
    <w:p w14:paraId="5B8630DF" w14:textId="5884B24B" w:rsidR="00EF23E9" w:rsidRPr="00FB3EB6" w:rsidRDefault="00EF23E9" w:rsidP="00FB3EB6">
      <w:pPr>
        <w:pStyle w:val="a0"/>
        <w:spacing w:line="312" w:lineRule="auto"/>
        <w:ind w:firstLine="480"/>
        <w:rPr>
          <w:sz w:val="24"/>
        </w:rPr>
      </w:pPr>
      <w:r w:rsidRPr="00FB3EB6">
        <w:rPr>
          <w:sz w:val="24"/>
        </w:rPr>
        <w:tab/>
      </w:r>
      <w:r w:rsidRPr="00FB3EB6">
        <w:rPr>
          <w:rFonts w:hint="eastAsia"/>
          <w:sz w:val="24"/>
        </w:rPr>
        <w:t>注意：</w:t>
      </w:r>
      <w:proofErr w:type="spellStart"/>
      <w:r w:rsidR="00CF19ED" w:rsidRPr="00FB3EB6">
        <w:rPr>
          <w:rFonts w:hint="eastAsia"/>
          <w:sz w:val="24"/>
        </w:rPr>
        <w:t>GeoServer</w:t>
      </w:r>
      <w:proofErr w:type="spellEnd"/>
      <w:r w:rsidR="00CF19ED" w:rsidRPr="00FB3EB6">
        <w:rPr>
          <w:rFonts w:hint="eastAsia"/>
          <w:sz w:val="24"/>
        </w:rPr>
        <w:t>是一个java应用程序，因此需要安装java运行环境</w:t>
      </w:r>
      <w:r w:rsidRPr="00FB3EB6">
        <w:rPr>
          <w:rFonts w:hint="eastAsia"/>
          <w:sz w:val="24"/>
        </w:rPr>
        <w:t>。</w:t>
      </w:r>
    </w:p>
    <w:p w14:paraId="09FDC818" w14:textId="77777777" w:rsidR="00CF19ED" w:rsidRPr="00FB3EB6" w:rsidRDefault="00CF19ED" w:rsidP="00CF19ED">
      <w:pPr>
        <w:numPr>
          <w:ilvl w:val="0"/>
          <w:numId w:val="9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FB3EB6">
        <w:rPr>
          <w:rFonts w:asciiTheme="minorEastAsia" w:eastAsiaTheme="minorEastAsia" w:hAnsiTheme="minorEastAsia" w:hint="eastAsia"/>
          <w:sz w:val="24"/>
        </w:rPr>
        <w:t>从java</w:t>
      </w:r>
      <w:proofErr w:type="gramStart"/>
      <w:r w:rsidRPr="00FB3EB6">
        <w:rPr>
          <w:rFonts w:asciiTheme="minorEastAsia" w:eastAsiaTheme="minorEastAsia" w:hAnsiTheme="minorEastAsia" w:hint="eastAsia"/>
          <w:sz w:val="24"/>
        </w:rPr>
        <w:t>官网</w:t>
      </w:r>
      <w:proofErr w:type="gramEnd"/>
      <w:r w:rsidRPr="00FB3EB6">
        <w:rPr>
          <w:rFonts w:asciiTheme="minorEastAsia" w:eastAsiaTheme="minorEastAsia" w:hAnsiTheme="minorEastAsia"/>
          <w:sz w:val="24"/>
        </w:rPr>
        <w:fldChar w:fldCharType="begin"/>
      </w:r>
      <w:r w:rsidRPr="00FB3EB6">
        <w:rPr>
          <w:rFonts w:asciiTheme="minorEastAsia" w:eastAsiaTheme="minorEastAsia" w:hAnsiTheme="minorEastAsia"/>
          <w:sz w:val="24"/>
        </w:rPr>
        <w:instrText xml:space="preserve"> HYPERLINK "http://java.sun.com/javase/downloads/" </w:instrText>
      </w:r>
      <w:r w:rsidRPr="00FB3EB6">
        <w:rPr>
          <w:rFonts w:asciiTheme="minorEastAsia" w:eastAsiaTheme="minorEastAsia" w:hAnsiTheme="minorEastAsia"/>
          <w:sz w:val="24"/>
        </w:rPr>
        <w:fldChar w:fldCharType="separate"/>
      </w:r>
      <w:r w:rsidRPr="00FB3EB6">
        <w:rPr>
          <w:rFonts w:asciiTheme="minorEastAsia" w:eastAsiaTheme="minorEastAsia" w:hAnsiTheme="minorEastAsia"/>
          <w:sz w:val="24"/>
        </w:rPr>
        <w:t>http://java.sun.com/javase/downloads/</w:t>
      </w:r>
      <w:r w:rsidRPr="00FB3EB6">
        <w:rPr>
          <w:rFonts w:asciiTheme="minorEastAsia" w:eastAsiaTheme="minorEastAsia" w:hAnsiTheme="minorEastAsia"/>
          <w:sz w:val="24"/>
        </w:rPr>
        <w:fldChar w:fldCharType="end"/>
      </w:r>
      <w:r w:rsidRPr="00FB3EB6">
        <w:rPr>
          <w:rFonts w:asciiTheme="minorEastAsia" w:eastAsiaTheme="minorEastAsia" w:hAnsiTheme="minorEastAsia" w:hint="eastAsia"/>
          <w:sz w:val="24"/>
        </w:rPr>
        <w:t xml:space="preserve"> 下载</w:t>
      </w:r>
      <w:r w:rsidRPr="00FB3EB6">
        <w:rPr>
          <w:rFonts w:asciiTheme="minorEastAsia" w:eastAsiaTheme="minorEastAsia" w:hAnsiTheme="minorEastAsia"/>
          <w:sz w:val="24"/>
        </w:rPr>
        <w:t>jre_7u1-windows-i586.exe</w:t>
      </w:r>
    </w:p>
    <w:p w14:paraId="419EF4F0" w14:textId="11EC45C5" w:rsidR="00EF23E9" w:rsidRPr="00FB3EB6" w:rsidRDefault="00CF19ED" w:rsidP="00CF19ED">
      <w:pPr>
        <w:numPr>
          <w:ilvl w:val="0"/>
          <w:numId w:val="9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FB3EB6">
        <w:rPr>
          <w:rFonts w:asciiTheme="minorEastAsia" w:eastAsiaTheme="minorEastAsia" w:hAnsiTheme="minorEastAsia" w:hint="eastAsia"/>
          <w:sz w:val="24"/>
        </w:rPr>
        <w:t>点击安装</w:t>
      </w:r>
      <w:proofErr w:type="spellStart"/>
      <w:r w:rsidRPr="00FB3EB6">
        <w:rPr>
          <w:rFonts w:asciiTheme="minorEastAsia" w:eastAsiaTheme="minorEastAsia" w:hAnsiTheme="minorEastAsia" w:hint="eastAsia"/>
          <w:sz w:val="24"/>
        </w:rPr>
        <w:t>jdk</w:t>
      </w:r>
      <w:proofErr w:type="spellEnd"/>
      <w:r w:rsidRPr="00FB3EB6">
        <w:rPr>
          <w:rFonts w:asciiTheme="minorEastAsia" w:eastAsiaTheme="minorEastAsia" w:hAnsiTheme="minorEastAsia" w:hint="eastAsia"/>
          <w:sz w:val="24"/>
        </w:rPr>
        <w:t>。</w:t>
      </w:r>
    </w:p>
    <w:p w14:paraId="4A379EE8" w14:textId="77777777" w:rsidR="00E40F26" w:rsidRDefault="00E40F26" w:rsidP="00E40F26">
      <w:pPr>
        <w:pStyle w:val="1"/>
      </w:pPr>
      <w:bookmarkStart w:id="25" w:name="_Toc517774775"/>
      <w:proofErr w:type="spellStart"/>
      <w:r w:rsidRPr="003473CF">
        <w:rPr>
          <w:rFonts w:hint="eastAsia"/>
        </w:rPr>
        <w:t>GeoServer</w:t>
      </w:r>
      <w:proofErr w:type="spellEnd"/>
      <w:r w:rsidRPr="003473CF">
        <w:rPr>
          <w:rFonts w:hint="eastAsia"/>
        </w:rPr>
        <w:t>安装</w:t>
      </w:r>
      <w:bookmarkEnd w:id="25"/>
    </w:p>
    <w:p w14:paraId="76AB43F4" w14:textId="77777777" w:rsidR="00E40F26" w:rsidRPr="00FB3EB6" w:rsidRDefault="00E40F26" w:rsidP="00E40F26">
      <w:pPr>
        <w:ind w:firstLineChars="200" w:firstLine="480"/>
        <w:rPr>
          <w:rFonts w:asciiTheme="minorEastAsia" w:eastAsiaTheme="minorEastAsia" w:hAnsiTheme="minorEastAsia"/>
          <w:sz w:val="24"/>
        </w:rPr>
      </w:pPr>
      <w:proofErr w:type="spellStart"/>
      <w:r w:rsidRPr="00FB3EB6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FB3EB6">
        <w:rPr>
          <w:rFonts w:asciiTheme="minorEastAsia" w:eastAsiaTheme="minorEastAsia" w:hAnsiTheme="minorEastAsia" w:hint="eastAsia"/>
          <w:sz w:val="24"/>
        </w:rPr>
        <w:t>既可以以window服务形式安装，也可以作为应用软件来安装。</w:t>
      </w:r>
    </w:p>
    <w:p w14:paraId="40C56D6B" w14:textId="1532EED6" w:rsidR="00E40F26" w:rsidRDefault="00E40F26" w:rsidP="00E40F26">
      <w:pPr>
        <w:numPr>
          <w:ilvl w:val="0"/>
          <w:numId w:val="10"/>
        </w:numPr>
        <w:spacing w:line="240" w:lineRule="auto"/>
      </w:pPr>
      <w:proofErr w:type="gramStart"/>
      <w:r w:rsidRPr="00FB3EB6">
        <w:rPr>
          <w:rFonts w:asciiTheme="minorEastAsia" w:eastAsiaTheme="minorEastAsia" w:hAnsiTheme="minorEastAsia" w:hint="eastAsia"/>
          <w:sz w:val="24"/>
        </w:rPr>
        <w:t>从官网</w:t>
      </w:r>
      <w:proofErr w:type="gramEnd"/>
      <w:r w:rsidRPr="00FB3EB6">
        <w:rPr>
          <w:rFonts w:asciiTheme="minorEastAsia" w:eastAsiaTheme="minorEastAsia" w:hAnsiTheme="minorEastAsia"/>
          <w:sz w:val="24"/>
        </w:rPr>
        <w:t>http://geoserver.org/display/GEOS/Stable</w:t>
      </w:r>
      <w:r w:rsidRPr="00FB3EB6">
        <w:rPr>
          <w:rFonts w:asciiTheme="minorEastAsia" w:eastAsiaTheme="minorEastAsia" w:hAnsiTheme="minorEastAsia" w:hint="eastAsia"/>
          <w:sz w:val="24"/>
        </w:rPr>
        <w:t>下载最新</w:t>
      </w:r>
      <w:proofErr w:type="spellStart"/>
      <w:r w:rsidRPr="00FB3EB6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FB3EB6">
        <w:rPr>
          <w:rFonts w:asciiTheme="minorEastAsia" w:eastAsiaTheme="minorEastAsia" w:hAnsiTheme="minorEastAsia" w:hint="eastAsia"/>
          <w:sz w:val="24"/>
        </w:rPr>
        <w:t>版本</w:t>
      </w:r>
    </w:p>
    <w:p w14:paraId="7A65D05D" w14:textId="77777777" w:rsidR="00E40F26" w:rsidRPr="00FB3EB6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FB3EB6">
        <w:rPr>
          <w:rFonts w:asciiTheme="minorEastAsia" w:eastAsiaTheme="minorEastAsia" w:hAnsiTheme="minorEastAsia" w:hint="eastAsia"/>
          <w:sz w:val="24"/>
        </w:rPr>
        <w:t>双击安装</w:t>
      </w:r>
    </w:p>
    <w:p w14:paraId="710389CB" w14:textId="50850D43" w:rsidR="00E40F26" w:rsidRDefault="00E40F26" w:rsidP="00E40F26">
      <w:pPr>
        <w:spacing w:line="240" w:lineRule="auto"/>
        <w:ind w:left="435"/>
      </w:pPr>
      <w:r w:rsidRPr="0020695A">
        <w:rPr>
          <w:noProof/>
        </w:rPr>
        <w:lastRenderedPageBreak/>
        <w:drawing>
          <wp:inline distT="0" distB="0" distL="0" distR="0" wp14:anchorId="78888119" wp14:editId="2A531623">
            <wp:extent cx="4884420" cy="3802380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5AA74C" w14:textId="27017BEE" w:rsidR="00E40F26" w:rsidRPr="00B251D8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proofErr w:type="spellStart"/>
      <w:r w:rsidRPr="00B251D8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遵循GPL许可，点击I agree继续</w:t>
      </w:r>
    </w:p>
    <w:p w14:paraId="43FE6FDF" w14:textId="2F6D3880" w:rsidR="00E40F26" w:rsidRDefault="00E40F26" w:rsidP="00E40F2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1316A09F" wp14:editId="47B615C0">
            <wp:extent cx="4884420" cy="3802380"/>
            <wp:effectExtent l="0" t="0" r="0" b="762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2F04B" w14:textId="77777777" w:rsidR="00E40F26" w:rsidRPr="00B251D8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选择要安装的程序文件目录，点击next继续；</w:t>
      </w:r>
    </w:p>
    <w:p w14:paraId="12795E2B" w14:textId="1382B711" w:rsidR="00E40F26" w:rsidRDefault="00E40F26" w:rsidP="00E40F26">
      <w:pPr>
        <w:spacing w:line="240" w:lineRule="auto"/>
        <w:ind w:left="435"/>
      </w:pPr>
      <w:r w:rsidRPr="0020695A">
        <w:rPr>
          <w:noProof/>
        </w:rPr>
        <w:lastRenderedPageBreak/>
        <w:drawing>
          <wp:inline distT="0" distB="0" distL="0" distR="0" wp14:anchorId="09D36B8F" wp14:editId="34F4197E">
            <wp:extent cx="4884420" cy="3802380"/>
            <wp:effectExtent l="0" t="0" r="0" b="762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F0E90B" w14:textId="77777777" w:rsidR="00E40F26" w:rsidRPr="00B251D8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点击NEXT创建默认开始表单文件</w:t>
      </w:r>
    </w:p>
    <w:p w14:paraId="36294342" w14:textId="17C295C0" w:rsidR="00E40F26" w:rsidRDefault="00E40F26" w:rsidP="00E40F2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70C32A81" wp14:editId="41A5FC08">
            <wp:extent cx="4876800" cy="3810000"/>
            <wp:effectExtent l="0" t="0" r="0" b="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C1327" w14:textId="1616A127" w:rsidR="00E40F26" w:rsidRPr="00B251D8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选择当前java运行环境，点击next继续。</w:t>
      </w:r>
    </w:p>
    <w:p w14:paraId="7D3114A1" w14:textId="179E3F9E" w:rsidR="00E40F26" w:rsidRPr="00E40F26" w:rsidRDefault="00E40F26" w:rsidP="00E40F26">
      <w:pPr>
        <w:spacing w:line="240" w:lineRule="auto"/>
        <w:ind w:left="435"/>
      </w:pPr>
      <w:r w:rsidRPr="0020695A">
        <w:rPr>
          <w:noProof/>
        </w:rPr>
        <w:lastRenderedPageBreak/>
        <w:drawing>
          <wp:inline distT="0" distB="0" distL="0" distR="0" wp14:anchorId="0D22A2AC" wp14:editId="6EC506AE">
            <wp:extent cx="4884420" cy="3802380"/>
            <wp:effectExtent l="0" t="0" r="0" b="762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517B95" w14:textId="77777777" w:rsidR="00E40F26" w:rsidRPr="00B251D8" w:rsidRDefault="00E40F26" w:rsidP="00E40F2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proofErr w:type="spellStart"/>
      <w:r w:rsidRPr="00B251D8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将配置存储在一个默认的</w:t>
      </w:r>
      <w:r w:rsidRPr="00B251D8">
        <w:rPr>
          <w:rFonts w:asciiTheme="minorEastAsia" w:eastAsiaTheme="minorEastAsia" w:hAnsiTheme="minorEastAsia"/>
          <w:sz w:val="24"/>
        </w:rPr>
        <w:t>data directory</w:t>
      </w:r>
      <w:r w:rsidRPr="00B251D8">
        <w:rPr>
          <w:rFonts w:asciiTheme="minorEastAsia" w:eastAsiaTheme="minorEastAsia" w:hAnsiTheme="minorEastAsia" w:hint="eastAsia"/>
          <w:sz w:val="24"/>
        </w:rPr>
        <w:t>中。</w:t>
      </w:r>
    </w:p>
    <w:p w14:paraId="70368578" w14:textId="0FD7E571" w:rsidR="00E40F26" w:rsidRPr="00E40F26" w:rsidRDefault="00E40F26" w:rsidP="00E40F26">
      <w:pPr>
        <w:pStyle w:val="a0"/>
      </w:pPr>
      <w:r w:rsidRPr="0020695A">
        <w:rPr>
          <w:noProof/>
        </w:rPr>
        <w:drawing>
          <wp:inline distT="0" distB="0" distL="0" distR="0" wp14:anchorId="620AEFD2" wp14:editId="096540A7">
            <wp:extent cx="4884420" cy="3802380"/>
            <wp:effectExtent l="0" t="0" r="0" b="762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DF6710" w14:textId="6889CC08" w:rsidR="00EF23E9" w:rsidRDefault="00E40F26" w:rsidP="00EF23E9">
      <w:pPr>
        <w:numPr>
          <w:ilvl w:val="0"/>
          <w:numId w:val="10"/>
        </w:numPr>
        <w:spacing w:line="240" w:lineRule="auto"/>
      </w:pPr>
      <w:r w:rsidRPr="00B251D8">
        <w:rPr>
          <w:rFonts w:asciiTheme="minorEastAsia" w:eastAsiaTheme="minorEastAsia" w:hAnsiTheme="minorEastAsia"/>
          <w:noProof/>
          <w:sz w:val="24"/>
        </w:rPr>
        <w:lastRenderedPageBreak/>
        <w:drawing>
          <wp:anchor distT="0" distB="0" distL="114300" distR="114300" simplePos="0" relativeHeight="251658240" behindDoc="0" locked="0" layoutInCell="1" allowOverlap="1" wp14:anchorId="0369F867" wp14:editId="7035F700">
            <wp:simplePos x="0" y="0"/>
            <wp:positionH relativeFrom="column">
              <wp:posOffset>548005</wp:posOffset>
            </wp:positionH>
            <wp:positionV relativeFrom="paragraph">
              <wp:posOffset>883920</wp:posOffset>
            </wp:positionV>
            <wp:extent cx="4876800" cy="3528060"/>
            <wp:effectExtent l="0" t="0" r="0" b="0"/>
            <wp:wrapSquare wrapText="bothSides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52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提供一个web基本配置来让你远程管理应用，默认账号（admin和</w:t>
      </w: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）</w:t>
      </w:r>
      <w:r>
        <w:br/>
      </w:r>
    </w:p>
    <w:p w14:paraId="203F9096" w14:textId="77777777" w:rsidR="00366E56" w:rsidRDefault="00366E56" w:rsidP="00366E56">
      <w:pPr>
        <w:spacing w:line="240" w:lineRule="auto"/>
      </w:pPr>
    </w:p>
    <w:p w14:paraId="419A7D38" w14:textId="77777777" w:rsidR="00366E56" w:rsidRDefault="00366E56" w:rsidP="00366E56">
      <w:pPr>
        <w:spacing w:line="240" w:lineRule="auto"/>
      </w:pPr>
    </w:p>
    <w:p w14:paraId="23084F6B" w14:textId="77777777" w:rsidR="00366E56" w:rsidRDefault="00366E56" w:rsidP="00366E56">
      <w:pPr>
        <w:spacing w:line="240" w:lineRule="auto"/>
      </w:pPr>
    </w:p>
    <w:p w14:paraId="10DB84A1" w14:textId="77777777" w:rsidR="00366E56" w:rsidRDefault="00366E56" w:rsidP="00366E56">
      <w:pPr>
        <w:spacing w:line="240" w:lineRule="auto"/>
      </w:pPr>
    </w:p>
    <w:p w14:paraId="507BD646" w14:textId="77777777" w:rsidR="00366E56" w:rsidRDefault="00366E56" w:rsidP="00366E56">
      <w:pPr>
        <w:spacing w:line="240" w:lineRule="auto"/>
      </w:pPr>
    </w:p>
    <w:p w14:paraId="39D827B4" w14:textId="77777777" w:rsidR="00366E56" w:rsidRDefault="00366E56" w:rsidP="00366E56">
      <w:pPr>
        <w:spacing w:line="240" w:lineRule="auto"/>
      </w:pPr>
    </w:p>
    <w:p w14:paraId="3477E9ED" w14:textId="77777777" w:rsidR="00366E56" w:rsidRDefault="00366E56" w:rsidP="00366E56">
      <w:pPr>
        <w:spacing w:line="240" w:lineRule="auto"/>
      </w:pPr>
    </w:p>
    <w:p w14:paraId="7755F226" w14:textId="77777777" w:rsidR="00366E56" w:rsidRDefault="00366E56" w:rsidP="00366E56">
      <w:pPr>
        <w:spacing w:line="240" w:lineRule="auto"/>
      </w:pPr>
    </w:p>
    <w:p w14:paraId="37379FD4" w14:textId="77777777" w:rsidR="00366E56" w:rsidRDefault="00366E56" w:rsidP="00366E56">
      <w:pPr>
        <w:spacing w:line="240" w:lineRule="auto"/>
      </w:pPr>
    </w:p>
    <w:p w14:paraId="24F4BF07" w14:textId="77777777" w:rsidR="00B251D8" w:rsidRDefault="00B251D8" w:rsidP="00366E56">
      <w:pPr>
        <w:spacing w:line="240" w:lineRule="auto"/>
      </w:pPr>
    </w:p>
    <w:p w14:paraId="6151B236" w14:textId="77777777" w:rsidR="00366E56" w:rsidRPr="00B251D8" w:rsidRDefault="00366E56" w:rsidP="00366E5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选择服务端口</w:t>
      </w:r>
    </w:p>
    <w:p w14:paraId="58C0DAC9" w14:textId="3D43B43B" w:rsidR="00366E56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6966151F" wp14:editId="0C45305D">
            <wp:extent cx="4876800" cy="3810000"/>
            <wp:effectExtent l="0" t="0" r="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448913" w14:textId="77777777" w:rsidR="00366E56" w:rsidRPr="00B251D8" w:rsidRDefault="00366E56" w:rsidP="00366E5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lastRenderedPageBreak/>
        <w:t>选择Install as a service。</w:t>
      </w:r>
    </w:p>
    <w:p w14:paraId="0B19BA0F" w14:textId="4B960927" w:rsidR="00366E56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561E53D4" wp14:editId="1A2654F5">
            <wp:extent cx="4884420" cy="3802380"/>
            <wp:effectExtent l="0" t="0" r="0" b="762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EA0850" w14:textId="1B11BDBC" w:rsidR="00366E56" w:rsidRPr="00B251D8" w:rsidRDefault="00366E56" w:rsidP="00366E5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检查设置，点击install完成。</w:t>
      </w:r>
    </w:p>
    <w:p w14:paraId="0750AB87" w14:textId="0FD1A77C" w:rsidR="00366E56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36305BE2" wp14:editId="4CE3ABB9">
            <wp:extent cx="4884420" cy="3802380"/>
            <wp:effectExtent l="0" t="0" r="0" b="762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B9612D" w14:textId="77777777" w:rsidR="00366E56" w:rsidRPr="00B251D8" w:rsidRDefault="00366E56" w:rsidP="00366E5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等待安装。</w:t>
      </w:r>
    </w:p>
    <w:p w14:paraId="7912F2FF" w14:textId="0FAC4258" w:rsidR="00366E56" w:rsidRDefault="00366E56" w:rsidP="00366E56">
      <w:pPr>
        <w:spacing w:line="240" w:lineRule="auto"/>
        <w:ind w:left="435"/>
      </w:pPr>
      <w:r w:rsidRPr="0020695A">
        <w:rPr>
          <w:noProof/>
        </w:rPr>
        <w:lastRenderedPageBreak/>
        <w:drawing>
          <wp:inline distT="0" distB="0" distL="0" distR="0" wp14:anchorId="72524BEA" wp14:editId="6D6325C1">
            <wp:extent cx="4884420" cy="3802380"/>
            <wp:effectExtent l="0" t="0" r="0" b="762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B169F" w14:textId="77777777" w:rsidR="00366E56" w:rsidRPr="00B251D8" w:rsidRDefault="00366E56" w:rsidP="00366E56">
      <w:pPr>
        <w:numPr>
          <w:ilvl w:val="0"/>
          <w:numId w:val="10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安装成功。</w:t>
      </w:r>
    </w:p>
    <w:p w14:paraId="5E79ECBA" w14:textId="184DEA0A" w:rsidR="00366E56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2CA43A05" wp14:editId="1EE6D389">
            <wp:extent cx="4884420" cy="3802380"/>
            <wp:effectExtent l="0" t="0" r="0" b="762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4420" cy="380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B5BA5" w14:textId="77777777" w:rsidR="00366E56" w:rsidRDefault="00366E56" w:rsidP="00366E56">
      <w:pPr>
        <w:spacing w:line="240" w:lineRule="auto"/>
      </w:pPr>
    </w:p>
    <w:p w14:paraId="31079632" w14:textId="77777777" w:rsidR="00366E56" w:rsidRDefault="00366E56" w:rsidP="00366E56">
      <w:pPr>
        <w:spacing w:line="240" w:lineRule="auto"/>
      </w:pPr>
    </w:p>
    <w:p w14:paraId="6BFB63F3" w14:textId="29730997" w:rsidR="00366E56" w:rsidRDefault="00366E56" w:rsidP="00366E56">
      <w:pPr>
        <w:spacing w:line="240" w:lineRule="auto"/>
      </w:pPr>
    </w:p>
    <w:p w14:paraId="26365C9C" w14:textId="77777777" w:rsidR="00366E56" w:rsidRDefault="00366E56" w:rsidP="00366E56">
      <w:pPr>
        <w:spacing w:line="240" w:lineRule="auto"/>
      </w:pPr>
    </w:p>
    <w:p w14:paraId="0E8BA5EA" w14:textId="77777777" w:rsidR="00366E56" w:rsidRPr="00712D47" w:rsidRDefault="00366E56" w:rsidP="00366E56">
      <w:pPr>
        <w:spacing w:line="240" w:lineRule="auto"/>
      </w:pPr>
    </w:p>
    <w:p w14:paraId="4EA8E925" w14:textId="77777777" w:rsidR="00366E56" w:rsidRDefault="00366E56" w:rsidP="00366E56">
      <w:pPr>
        <w:pStyle w:val="1"/>
      </w:pPr>
      <w:bookmarkStart w:id="26" w:name="section-4"/>
      <w:bookmarkStart w:id="27" w:name="_Toc517774776"/>
      <w:bookmarkEnd w:id="26"/>
      <w:r w:rsidRPr="003473CF">
        <w:rPr>
          <w:rFonts w:hint="eastAsia"/>
        </w:rPr>
        <w:t>启动</w:t>
      </w:r>
      <w:proofErr w:type="spellStart"/>
      <w:r w:rsidRPr="003473CF">
        <w:rPr>
          <w:rFonts w:hint="eastAsia"/>
        </w:rPr>
        <w:t>GeoServer</w:t>
      </w:r>
      <w:bookmarkEnd w:id="27"/>
      <w:proofErr w:type="spellEnd"/>
    </w:p>
    <w:p w14:paraId="1113A958" w14:textId="77777777" w:rsidR="00366E56" w:rsidRPr="00B251D8" w:rsidRDefault="00366E56" w:rsidP="00366E56">
      <w:pPr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(安装为服务的话，就不用启动了)</w:t>
      </w:r>
    </w:p>
    <w:p w14:paraId="4230FC79" w14:textId="77777777" w:rsidR="00366E56" w:rsidRDefault="00366E56" w:rsidP="00366E56">
      <w:pPr>
        <w:numPr>
          <w:ilvl w:val="0"/>
          <w:numId w:val="11"/>
        </w:numPr>
        <w:spacing w:line="240" w:lineRule="auto"/>
      </w:pPr>
      <w:r w:rsidRPr="00B251D8">
        <w:rPr>
          <w:rFonts w:asciiTheme="minorEastAsia" w:eastAsiaTheme="minorEastAsia" w:hAnsiTheme="minorEastAsia"/>
          <w:sz w:val="24"/>
        </w:rPr>
        <w:t>Click Start-&gt;Programs &gt;</w:t>
      </w: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/>
          <w:sz w:val="24"/>
        </w:rPr>
        <w:t xml:space="preserve"> </w:t>
      </w:r>
      <w:smartTag w:uri="urn:schemas-microsoft-com:office:smarttags" w:element="chsdate">
        <w:smartTagPr>
          <w:attr w:name="Year" w:val="1899"/>
          <w:attr w:name="Month" w:val="12"/>
          <w:attr w:name="Day" w:val="30"/>
          <w:attr w:name="IsLunarDate" w:val="False"/>
          <w:attr w:name="IsROCDate" w:val="False"/>
        </w:smartTagPr>
        <w:r w:rsidRPr="00B251D8">
          <w:rPr>
            <w:rFonts w:asciiTheme="minorEastAsia" w:eastAsiaTheme="minorEastAsia" w:hAnsiTheme="minorEastAsia"/>
            <w:sz w:val="24"/>
          </w:rPr>
          <w:t>2.0.1</w:t>
        </w:r>
      </w:smartTag>
      <w:r w:rsidRPr="00B251D8">
        <w:rPr>
          <w:rFonts w:asciiTheme="minorEastAsia" w:eastAsiaTheme="minorEastAsia" w:hAnsiTheme="minorEastAsia"/>
          <w:sz w:val="24"/>
        </w:rPr>
        <w:t xml:space="preserve"> &gt;Start </w:t>
      </w: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</w:p>
    <w:p w14:paraId="43E5534A" w14:textId="6757D361" w:rsidR="00366E56" w:rsidRDefault="00366E56" w:rsidP="00366E56">
      <w:pPr>
        <w:spacing w:line="240" w:lineRule="auto"/>
        <w:ind w:left="435"/>
      </w:pPr>
      <w:r>
        <w:rPr>
          <w:rFonts w:hint="eastAsia"/>
          <w:noProof/>
        </w:rPr>
        <w:drawing>
          <wp:inline distT="0" distB="0" distL="0" distR="0" wp14:anchorId="30406749" wp14:editId="3145023A">
            <wp:extent cx="2461260" cy="1569720"/>
            <wp:effectExtent l="0" t="0" r="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569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560DB0" w14:textId="77777777" w:rsidR="00366E56" w:rsidRDefault="00366E56" w:rsidP="00366E56">
      <w:pPr>
        <w:numPr>
          <w:ilvl w:val="0"/>
          <w:numId w:val="11"/>
        </w:numPr>
        <w:spacing w:line="240" w:lineRule="auto"/>
      </w:pPr>
      <w:r w:rsidRPr="00B251D8">
        <w:rPr>
          <w:rFonts w:asciiTheme="minorEastAsia" w:eastAsiaTheme="minorEastAsia" w:hAnsiTheme="minorEastAsia" w:hint="eastAsia"/>
          <w:sz w:val="24"/>
        </w:rPr>
        <w:t>第一次启动时需要允许防火墙打开端口。</w:t>
      </w:r>
    </w:p>
    <w:p w14:paraId="2F552427" w14:textId="2559F49A" w:rsidR="00366E56" w:rsidRDefault="00366E56" w:rsidP="00366E56">
      <w:pPr>
        <w:spacing w:line="240" w:lineRule="auto"/>
        <w:ind w:left="435"/>
      </w:pPr>
      <w:r w:rsidRPr="00B2326E">
        <w:rPr>
          <w:rFonts w:hint="eastAsia"/>
          <w:noProof/>
        </w:rPr>
        <w:drawing>
          <wp:inline distT="0" distB="0" distL="0" distR="0" wp14:anchorId="695E56DA" wp14:editId="5BD21419">
            <wp:extent cx="4846320" cy="3512820"/>
            <wp:effectExtent l="0" t="0" r="0" b="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6320" cy="3512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09728B" w14:textId="35F9CD2A" w:rsidR="00366E56" w:rsidRDefault="00366E56" w:rsidP="00366E56">
      <w:pPr>
        <w:numPr>
          <w:ilvl w:val="0"/>
          <w:numId w:val="11"/>
        </w:numPr>
        <w:spacing w:line="240" w:lineRule="auto"/>
      </w:pPr>
      <w:proofErr w:type="spellStart"/>
      <w:r w:rsidRPr="00B251D8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将打开一个控制台运行</w:t>
      </w:r>
      <w:r w:rsidRPr="00B251D8">
        <w:rPr>
          <w:rFonts w:asciiTheme="minorEastAsia" w:eastAsiaTheme="minorEastAsia" w:hAnsiTheme="minorEastAsia"/>
          <w:sz w:val="24"/>
        </w:rPr>
        <w:t>Jetty</w:t>
      </w:r>
      <w:r w:rsidRPr="00B251D8">
        <w:rPr>
          <w:rFonts w:asciiTheme="minorEastAsia" w:eastAsiaTheme="minorEastAsia" w:hAnsiTheme="minorEastAsia" w:hint="eastAsia"/>
          <w:sz w:val="24"/>
        </w:rPr>
        <w:t>应用服务器。等待直到Jetty提示正在监听端口</w:t>
      </w:r>
      <w:r>
        <w:rPr>
          <w:rFonts w:hint="eastAsia"/>
        </w:rPr>
        <w:t>。</w:t>
      </w:r>
    </w:p>
    <w:p w14:paraId="33BAA5DF" w14:textId="1473A036" w:rsidR="00366E56" w:rsidRDefault="00366E56" w:rsidP="00366E56">
      <w:pPr>
        <w:spacing w:line="240" w:lineRule="auto"/>
        <w:ind w:left="435"/>
      </w:pPr>
      <w:r w:rsidRPr="00B2326E">
        <w:rPr>
          <w:rFonts w:hint="eastAsia"/>
          <w:noProof/>
        </w:rPr>
        <w:lastRenderedPageBreak/>
        <w:drawing>
          <wp:inline distT="0" distB="0" distL="0" distR="0" wp14:anchorId="47CD7C1D" wp14:editId="7A22646D">
            <wp:extent cx="5273040" cy="2674620"/>
            <wp:effectExtent l="0" t="0" r="381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267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40B08" w14:textId="77777777" w:rsidR="00366E56" w:rsidRDefault="00366E56" w:rsidP="00366E56">
      <w:pPr>
        <w:numPr>
          <w:ilvl w:val="0"/>
          <w:numId w:val="11"/>
        </w:numPr>
        <w:spacing w:line="240" w:lineRule="auto"/>
      </w:pPr>
      <w:r w:rsidRPr="00B251D8">
        <w:rPr>
          <w:rFonts w:asciiTheme="minorEastAsia" w:eastAsiaTheme="minorEastAsia" w:hAnsiTheme="minorEastAsia" w:hint="eastAsia"/>
          <w:sz w:val="24"/>
        </w:rPr>
        <w:t>使用开始菜单打开</w:t>
      </w:r>
      <w:proofErr w:type="spellStart"/>
      <w:r w:rsidRPr="00B251D8">
        <w:rPr>
          <w:rFonts w:asciiTheme="minorEastAsia" w:eastAsiaTheme="minorEastAsia" w:hAnsiTheme="minor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 xml:space="preserve"> Web主页，或在浏览器输入</w:t>
      </w:r>
      <w:r w:rsidRPr="00B251D8">
        <w:rPr>
          <w:rFonts w:asciiTheme="minorEastAsia" w:eastAsiaTheme="minorEastAsia" w:hAnsiTheme="minorEastAsia"/>
          <w:sz w:val="24"/>
        </w:rPr>
        <w:t xml:space="preserve">http://localhost:8080/geoserver/web/ </w:t>
      </w:r>
      <w:r>
        <w:rPr>
          <w:rFonts w:hint="eastAsia"/>
        </w:rPr>
        <w:t>。</w:t>
      </w:r>
    </w:p>
    <w:p w14:paraId="06F81723" w14:textId="6A30F120" w:rsidR="00366E56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5F6F3C7F" wp14:editId="3F7AEF09">
            <wp:extent cx="5494020" cy="2362200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8E278C" w14:textId="77777777" w:rsidR="00366E56" w:rsidRPr="00B251D8" w:rsidRDefault="00366E56" w:rsidP="00366E56">
      <w:pPr>
        <w:numPr>
          <w:ilvl w:val="0"/>
          <w:numId w:val="11"/>
        </w:numPr>
        <w:spacing w:line="240" w:lineRule="auto"/>
        <w:rPr>
          <w:rFonts w:asciiTheme="minorEastAsia" w:eastAsiaTheme="minorEastAsia" w:hAnsiTheme="minorEastAsia"/>
          <w:sz w:val="24"/>
        </w:rPr>
      </w:pPr>
      <w:r w:rsidRPr="00B251D8">
        <w:rPr>
          <w:rFonts w:asciiTheme="minorEastAsia" w:eastAsiaTheme="minorEastAsia" w:hAnsiTheme="minorEastAsia" w:hint="eastAsia"/>
          <w:sz w:val="24"/>
        </w:rPr>
        <w:t>使用admin和</w:t>
      </w:r>
      <w:proofErr w:type="spellStart"/>
      <w:r w:rsidRPr="00B251D8">
        <w:rPr>
          <w:rFonts w:asciiTheme="minorEastAsia" w:eastAsiaTheme="minorEastAsia" w:hAnsiTheme="minorEastAsia" w:hint="eastAsia"/>
          <w:sz w:val="24"/>
        </w:rPr>
        <w:t>geoserver</w:t>
      </w:r>
      <w:proofErr w:type="spellEnd"/>
      <w:r w:rsidRPr="00B251D8">
        <w:rPr>
          <w:rFonts w:asciiTheme="minorEastAsia" w:eastAsiaTheme="minorEastAsia" w:hAnsiTheme="minorEastAsia" w:hint="eastAsia"/>
          <w:sz w:val="24"/>
        </w:rPr>
        <w:t>登录。</w:t>
      </w:r>
    </w:p>
    <w:p w14:paraId="75AAB779" w14:textId="16A62B6A" w:rsidR="00FD45F1" w:rsidRDefault="00366E56" w:rsidP="00366E56">
      <w:pPr>
        <w:spacing w:line="240" w:lineRule="auto"/>
        <w:ind w:left="435"/>
      </w:pPr>
      <w:r w:rsidRPr="0020695A">
        <w:rPr>
          <w:noProof/>
        </w:rPr>
        <w:drawing>
          <wp:inline distT="0" distB="0" distL="0" distR="0" wp14:anchorId="1E353D2F" wp14:editId="43735B05">
            <wp:extent cx="5494020" cy="2362200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02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28" w:name="section-5"/>
      <w:bookmarkEnd w:id="28"/>
    </w:p>
    <w:p w14:paraId="7AF5542A" w14:textId="45C3AD92" w:rsidR="00745999" w:rsidRPr="00745999" w:rsidRDefault="00745999" w:rsidP="00745999">
      <w:pPr>
        <w:pStyle w:val="1"/>
      </w:pPr>
      <w:bookmarkStart w:id="29" w:name="_GoBack"/>
      <w:bookmarkEnd w:id="29"/>
      <w:r>
        <w:rPr>
          <w:rFonts w:hint="eastAsia"/>
        </w:rPr>
        <w:lastRenderedPageBreak/>
        <w:t>PostgreSQL</w:t>
      </w:r>
      <w:r>
        <w:rPr>
          <w:rFonts w:hint="eastAsia"/>
        </w:rPr>
        <w:t>安装</w:t>
      </w:r>
      <w:bookmarkStart w:id="30" w:name="article-start"/>
      <w:bookmarkEnd w:id="30"/>
    </w:p>
    <w:p w14:paraId="30AAC319" w14:textId="77777777" w:rsidR="00745999" w:rsidRDefault="00745999" w:rsidP="00745999">
      <w:pPr>
        <w:pStyle w:val="af0"/>
        <w:spacing w:before="0" w:beforeAutospacing="0" w:after="120" w:afterAutospacing="0" w:line="375" w:lineRule="atLeast"/>
        <w:rPr>
          <w:color w:val="333344"/>
          <w:sz w:val="23"/>
          <w:szCs w:val="23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按照以下步骤在您的Windows系统上安装PostgreSQL。在安装时关闭第三方防毒软件。</w:t>
      </w:r>
      <w:r w:rsidRPr="00B251D8">
        <w:rPr>
          <w:rFonts w:asciiTheme="minorEastAsia" w:eastAsiaTheme="minorEastAsia" w:hAnsiTheme="minorEastAsia" w:cs="Times New Roman"/>
          <w:kern w:val="2"/>
        </w:rPr>
        <w:br/>
        <w:t>选择您想要的PostgreSQL的版本号以及对应系统，并从这里下载并下载：</w:t>
      </w:r>
      <w:hyperlink r:id="rId29" w:anchor="windows" w:tgtFrame="_blank" w:history="1">
        <w:r>
          <w:rPr>
            <w:rStyle w:val="af5"/>
            <w:color w:val="3298D6"/>
            <w:sz w:val="23"/>
            <w:szCs w:val="23"/>
          </w:rPr>
          <w:t>http://www.enterprisedb.com/products-services-training/pgdownload#windows</w:t>
        </w:r>
      </w:hyperlink>
    </w:p>
    <w:p w14:paraId="6453E285" w14:textId="15B39E83" w:rsidR="00F81FC0" w:rsidRDefault="00745999" w:rsidP="00F81FC0">
      <w:pPr>
        <w:pStyle w:val="af0"/>
        <w:spacing w:before="0" w:beforeAutospacing="0" w:after="120" w:afterAutospacing="0" w:line="375" w:lineRule="atLeast"/>
        <w:rPr>
          <w:color w:val="333344"/>
          <w:sz w:val="23"/>
          <w:szCs w:val="23"/>
        </w:rPr>
      </w:pPr>
      <w:r>
        <w:rPr>
          <w:noProof/>
        </w:rPr>
        <w:drawing>
          <wp:inline distT="0" distB="0" distL="0" distR="0" wp14:anchorId="7F800051" wp14:editId="2F8106AF">
            <wp:extent cx="6263640" cy="4093718"/>
            <wp:effectExtent l="0" t="0" r="3810" b="2540"/>
            <wp:docPr id="3" name="图片 3" descr="http://www.yiibai.com/uploads/images/201704/0604/684150407_530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yiibai.com/uploads/images/201704/0604/684150407_53053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3640" cy="4093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D4D0D6" w14:textId="02FBF5F0" w:rsidR="00F81FC0" w:rsidRPr="00B251D8" w:rsidRDefault="00F81FC0" w:rsidP="00F81FC0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以管理员身份运行下载的Postgresql-9.6.2-windows.exe来安装PostgreSQL。与安装其它软件一样，没有什么特别之处，选择安装目录等下一步就好。</w:t>
      </w:r>
    </w:p>
    <w:p w14:paraId="7910578F" w14:textId="466878B8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  <w:r>
        <w:rPr>
          <w:noProof/>
        </w:rPr>
        <w:lastRenderedPageBreak/>
        <w:drawing>
          <wp:inline distT="0" distB="0" distL="0" distR="0" wp14:anchorId="77F9EE78" wp14:editId="673219A0">
            <wp:extent cx="5387340" cy="4183380"/>
            <wp:effectExtent l="0" t="0" r="3810" b="7620"/>
            <wp:docPr id="4" name="图片 4" descr="http://www.yiibai.com/uploads/images/201704/0604/914150422_666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yiibai.com/uploads/images/201704/0604/914150422_66627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418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10C4CD" w14:textId="7826C566" w:rsidR="00F81FC0" w:rsidRPr="00F81FC0" w:rsidRDefault="00F81FC0" w:rsidP="00F81FC0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color w:val="333344"/>
          <w:sz w:val="23"/>
          <w:szCs w:val="23"/>
        </w:rPr>
      </w:pPr>
      <w:r w:rsidRPr="00B251D8">
        <w:rPr>
          <w:rFonts w:asciiTheme="minorEastAsia" w:eastAsiaTheme="minorEastAsia" w:hAnsiTheme="minorEastAsia" w:cs="Times New Roman"/>
          <w:noProof/>
          <w:kern w:val="2"/>
        </w:rPr>
        <w:lastRenderedPageBreak/>
        <w:drawing>
          <wp:anchor distT="0" distB="0" distL="114300" distR="114300" simplePos="0" relativeHeight="251659264" behindDoc="0" locked="0" layoutInCell="1" allowOverlap="1" wp14:anchorId="7329A9C9" wp14:editId="72B430FA">
            <wp:simplePos x="0" y="0"/>
            <wp:positionH relativeFrom="margin">
              <wp:posOffset>603885</wp:posOffset>
            </wp:positionH>
            <wp:positionV relativeFrom="paragraph">
              <wp:posOffset>447675</wp:posOffset>
            </wp:positionV>
            <wp:extent cx="5387340" cy="4183380"/>
            <wp:effectExtent l="0" t="0" r="3810" b="7620"/>
            <wp:wrapSquare wrapText="bothSides"/>
            <wp:docPr id="5" name="图片 5" descr="http://www.yiibai.com/uploads/images/201704/0604/951150423_280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://www.yiibai.com/uploads/images/201704/0604/951150423_28029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418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251D8">
        <w:rPr>
          <w:rFonts w:asciiTheme="minorEastAsia" w:eastAsiaTheme="minorEastAsia" w:hAnsiTheme="minorEastAsia" w:cs="Times New Roman"/>
          <w:kern w:val="2"/>
        </w:rPr>
        <w:t>选择要安装的位置。 默认情况下，它安装在程序文件夹(C:\Program File)中。</w:t>
      </w:r>
    </w:p>
    <w:p w14:paraId="05C7C9A8" w14:textId="69737E0A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0EB7405E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272D1DDB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08DF2DE2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74EFE9FA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32F00279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3C9BB01A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3BBFAE9C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439A765B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17BB592D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0958DE34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315135FA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13907D6F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2928B4FC" w14:textId="77777777" w:rsidR="00F81FC0" w:rsidRDefault="00F81FC0" w:rsidP="00F81FC0">
      <w:pPr>
        <w:pStyle w:val="af0"/>
        <w:spacing w:before="0" w:beforeAutospacing="0" w:after="120" w:afterAutospacing="0" w:line="375" w:lineRule="atLeast"/>
        <w:ind w:left="420"/>
        <w:rPr>
          <w:color w:val="333344"/>
          <w:sz w:val="23"/>
          <w:szCs w:val="23"/>
        </w:rPr>
      </w:pPr>
    </w:p>
    <w:p w14:paraId="4CB6E608" w14:textId="21D4FA24" w:rsidR="00F81FC0" w:rsidRDefault="00F81FC0" w:rsidP="00F81FC0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="Helvetica" w:hAnsi="Helvetica" w:cs="Helvetica"/>
          <w:color w:val="333344"/>
          <w:sz w:val="23"/>
          <w:szCs w:val="23"/>
          <w:shd w:val="clear" w:color="auto" w:fill="FFFFFF"/>
        </w:rPr>
      </w:pPr>
      <w:r w:rsidRPr="00B251D8">
        <w:rPr>
          <w:rFonts w:asciiTheme="minorEastAsia" w:eastAsiaTheme="minorEastAsia" w:hAnsiTheme="minorEastAsia" w:cs="Times New Roman"/>
          <w:kern w:val="2"/>
        </w:rPr>
        <w:t xml:space="preserve">选择一个目录来存储数据。 默认情况下，它存储在PostgreSQL安装目录的data目录下，这里使用默认的就行 </w:t>
      </w:r>
    </w:p>
    <w:p w14:paraId="7FD040CB" w14:textId="26FCE78E" w:rsidR="00F81FC0" w:rsidRDefault="00F81FC0" w:rsidP="00F81FC0">
      <w:pPr>
        <w:pStyle w:val="af0"/>
        <w:spacing w:before="0" w:beforeAutospacing="0" w:after="120" w:afterAutospacing="0" w:line="375" w:lineRule="atLeast"/>
        <w:ind w:left="1125"/>
        <w:rPr>
          <w:color w:val="333344"/>
          <w:sz w:val="23"/>
          <w:szCs w:val="23"/>
        </w:rPr>
      </w:pPr>
      <w:r>
        <w:rPr>
          <w:noProof/>
        </w:rPr>
        <w:drawing>
          <wp:inline distT="0" distB="0" distL="0" distR="0" wp14:anchorId="25DD417C" wp14:editId="3F9E1C2F">
            <wp:extent cx="5387340" cy="2994660"/>
            <wp:effectExtent l="0" t="0" r="3810" b="0"/>
            <wp:docPr id="6" name="图片 6" descr="http://www.yiibai.com/uploads/images/201704/0604/608150424_812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www.yiibai.com/uploads/images/201704/0604/608150424_81230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299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BEFF4" w14:textId="5899E4FE" w:rsidR="00F81FC0" w:rsidRPr="00B251D8" w:rsidRDefault="00F81FC0" w:rsidP="00F81FC0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设置将要求您输入密码，因此请您输入密码，这里我输入的密码是：123456。</w:t>
      </w:r>
    </w:p>
    <w:p w14:paraId="3CE281CA" w14:textId="781F296D" w:rsidR="00F81FC0" w:rsidRDefault="00F81FC0" w:rsidP="00F81FC0">
      <w:pPr>
        <w:pStyle w:val="af0"/>
        <w:spacing w:before="0" w:beforeAutospacing="0" w:after="120" w:afterAutospacing="0" w:line="375" w:lineRule="atLeast"/>
        <w:ind w:left="1125"/>
        <w:rPr>
          <w:color w:val="333344"/>
          <w:sz w:val="23"/>
          <w:szCs w:val="23"/>
        </w:rPr>
      </w:pPr>
      <w:r>
        <w:rPr>
          <w:noProof/>
        </w:rPr>
        <w:lastRenderedPageBreak/>
        <w:drawing>
          <wp:inline distT="0" distB="0" distL="0" distR="0" wp14:anchorId="2D518726" wp14:editId="772DC43C">
            <wp:extent cx="5387340" cy="3063240"/>
            <wp:effectExtent l="0" t="0" r="3810" b="3810"/>
            <wp:docPr id="7" name="图片 7" descr="http://www.yiibai.com/uploads/images/201704/0604/125150426_359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yiibai.com/uploads/images/201704/0604/125150426_35938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306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8541B1" w14:textId="430F9F3E" w:rsidR="00F81FC0" w:rsidRPr="00B251D8" w:rsidRDefault="00F81FC0" w:rsidP="00F81FC0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设置PostgreSQL服务器的端口，保持默认，点击下一步</w:t>
      </w:r>
    </w:p>
    <w:p w14:paraId="2FAC1449" w14:textId="48BBB12D" w:rsidR="00F81FC0" w:rsidRDefault="00F81FC0" w:rsidP="00F81FC0">
      <w:pPr>
        <w:pStyle w:val="af0"/>
        <w:spacing w:before="0" w:beforeAutospacing="0" w:after="120" w:afterAutospacing="0" w:line="375" w:lineRule="atLeast"/>
        <w:ind w:left="1125"/>
        <w:rPr>
          <w:color w:val="333344"/>
          <w:sz w:val="23"/>
          <w:szCs w:val="23"/>
        </w:rPr>
      </w:pPr>
      <w:r>
        <w:rPr>
          <w:noProof/>
        </w:rPr>
        <w:drawing>
          <wp:inline distT="0" distB="0" distL="0" distR="0" wp14:anchorId="32529CF4" wp14:editId="07A7BAF3">
            <wp:extent cx="5387340" cy="4183380"/>
            <wp:effectExtent l="0" t="0" r="3810" b="7620"/>
            <wp:docPr id="8" name="图片 8" descr="http://www.yiibai.com/uploads/images/201704/0604/305150429_619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www.yiibai.com/uploads/images/201704/0604/305150429_61940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418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5CEAE3" w14:textId="07FDEEE1" w:rsidR="00F81FC0" w:rsidRPr="00B251D8" w:rsidRDefault="00F81FC0" w:rsidP="00B251D8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这一步将要求选择“locale”，这里保持默认。然后开始安装</w:t>
      </w:r>
    </w:p>
    <w:p w14:paraId="2C0CF41E" w14:textId="4390A0B7" w:rsidR="00F81FC0" w:rsidRDefault="00F81FC0" w:rsidP="00F81FC0">
      <w:pPr>
        <w:pStyle w:val="af0"/>
        <w:spacing w:before="0" w:beforeAutospacing="0" w:after="120" w:afterAutospacing="0" w:line="375" w:lineRule="atLeast"/>
        <w:ind w:left="435"/>
        <w:rPr>
          <w:color w:val="333344"/>
          <w:sz w:val="23"/>
          <w:szCs w:val="23"/>
        </w:rPr>
      </w:pPr>
      <w:r>
        <w:rPr>
          <w:noProof/>
        </w:rPr>
        <w:lastRenderedPageBreak/>
        <w:drawing>
          <wp:inline distT="0" distB="0" distL="0" distR="0" wp14:anchorId="67991EB0" wp14:editId="0B43D009">
            <wp:extent cx="5387340" cy="4183380"/>
            <wp:effectExtent l="0" t="0" r="3810" b="7620"/>
            <wp:docPr id="10" name="图片 10" descr="http://www.yiibai.com/uploads/images/201704/0604/828150430_900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://www.yiibai.com/uploads/images/201704/0604/828150430_90017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418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27635" w14:textId="26D14C78" w:rsidR="00F81FC0" w:rsidRPr="00B251D8" w:rsidRDefault="00F81FC0" w:rsidP="00B251D8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/>
          <w:kern w:val="2"/>
        </w:rPr>
        <w:t>安装过程就绪。完成安装过程需要一些时间。 完成安装过程后，您将看到以下屏幕</w:t>
      </w:r>
    </w:p>
    <w:p w14:paraId="660D49B3" w14:textId="0CE2073B" w:rsidR="00F81FC0" w:rsidRDefault="00F81FC0" w:rsidP="00F81FC0">
      <w:pPr>
        <w:pStyle w:val="af0"/>
        <w:spacing w:before="0" w:beforeAutospacing="0" w:after="120" w:afterAutospacing="0" w:line="375" w:lineRule="atLeast"/>
        <w:ind w:left="435"/>
        <w:rPr>
          <w:color w:val="333344"/>
          <w:sz w:val="23"/>
          <w:szCs w:val="23"/>
        </w:rPr>
      </w:pPr>
      <w:r>
        <w:rPr>
          <w:noProof/>
        </w:rPr>
        <w:lastRenderedPageBreak/>
        <w:drawing>
          <wp:inline distT="0" distB="0" distL="0" distR="0" wp14:anchorId="5AAF1B58" wp14:editId="5A01A9F5">
            <wp:extent cx="5387340" cy="4183380"/>
            <wp:effectExtent l="0" t="0" r="3810" b="7620"/>
            <wp:docPr id="11" name="图片 11" descr="http://www.yiibai.com/uploads/images/201704/0604/653150434_596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www.yiibai.com/uploads/images/201704/0604/653150434_59657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340" cy="4183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3C1323" w14:textId="575DAA2C" w:rsidR="00F81FC0" w:rsidRPr="00B251D8" w:rsidRDefault="00F81FC0" w:rsidP="00B251D8">
      <w:pPr>
        <w:pStyle w:val="af0"/>
        <w:numPr>
          <w:ilvl w:val="1"/>
          <w:numId w:val="11"/>
        </w:numPr>
        <w:spacing w:before="0" w:beforeAutospacing="0" w:after="120" w:afterAutospacing="0" w:line="375" w:lineRule="atLeast"/>
        <w:rPr>
          <w:rFonts w:asciiTheme="minorEastAsia" w:eastAsiaTheme="minorEastAsia" w:hAnsiTheme="minorEastAsia" w:cs="Times New Roman"/>
          <w:kern w:val="2"/>
        </w:rPr>
      </w:pPr>
      <w:r w:rsidRPr="00B251D8">
        <w:rPr>
          <w:rFonts w:asciiTheme="minorEastAsia" w:eastAsiaTheme="minorEastAsia" w:hAnsiTheme="minorEastAsia" w:cs="Times New Roman" w:hint="eastAsia"/>
          <w:kern w:val="2"/>
        </w:rPr>
        <w:t>取消选中复选框按钮，然后单击完成按钮完成安装</w:t>
      </w:r>
    </w:p>
    <w:p w14:paraId="43F3F5BA" w14:textId="0527AD3C" w:rsidR="00F81FC0" w:rsidRDefault="00087342" w:rsidP="002A7B4F">
      <w:pPr>
        <w:pStyle w:val="1"/>
      </w:pPr>
      <w:proofErr w:type="spellStart"/>
      <w:r w:rsidRPr="002A7B4F">
        <w:rPr>
          <w:rFonts w:hint="eastAsia"/>
        </w:rPr>
        <w:t>Post</w:t>
      </w:r>
      <w:r w:rsidRPr="002A7B4F">
        <w:t>GIS</w:t>
      </w:r>
      <w:proofErr w:type="spellEnd"/>
      <w:r w:rsidRPr="002A7B4F">
        <w:t>安装</w:t>
      </w:r>
    </w:p>
    <w:p w14:paraId="6A8D101A" w14:textId="7E341C4C" w:rsidR="002A7B4F" w:rsidRPr="00B251D8" w:rsidRDefault="002A7B4F" w:rsidP="002A7B4F">
      <w:pPr>
        <w:pStyle w:val="a0"/>
        <w:ind w:firstLine="480"/>
        <w:rPr>
          <w:sz w:val="24"/>
        </w:rPr>
      </w:pPr>
      <w:r w:rsidRPr="00B251D8">
        <w:rPr>
          <w:sz w:val="24"/>
        </w:rPr>
        <w:t>通过此地址下载</w:t>
      </w:r>
      <w:proofErr w:type="spellStart"/>
      <w:r w:rsidRPr="00B251D8">
        <w:rPr>
          <w:sz w:val="24"/>
        </w:rPr>
        <w:t>PostGIS</w:t>
      </w:r>
      <w:proofErr w:type="spellEnd"/>
      <w:r w:rsidR="00D34FFF" w:rsidRPr="00B251D8">
        <w:rPr>
          <w:sz w:val="24"/>
        </w:rPr>
        <w:t>安装版</w:t>
      </w:r>
      <w:r w:rsidR="00D34FFF" w:rsidRPr="00B251D8">
        <w:rPr>
          <w:rFonts w:hint="eastAsia"/>
          <w:sz w:val="24"/>
        </w:rPr>
        <w:t>，</w:t>
      </w:r>
      <w:r w:rsidR="00D34FFF" w:rsidRPr="00B251D8">
        <w:rPr>
          <w:sz w:val="24"/>
        </w:rPr>
        <w:t>选择对应的版本</w:t>
      </w:r>
      <w:r w:rsidR="00D34FFF" w:rsidRPr="00B251D8">
        <w:rPr>
          <w:rFonts w:hint="eastAsia"/>
          <w:sz w:val="24"/>
        </w:rPr>
        <w:t>，</w:t>
      </w:r>
      <w:r w:rsidR="00D34FFF" w:rsidRPr="00B251D8">
        <w:rPr>
          <w:sz w:val="24"/>
        </w:rPr>
        <w:t>进行安装</w:t>
      </w:r>
      <w:r w:rsidR="00D34FFF" w:rsidRPr="00B251D8">
        <w:rPr>
          <w:rFonts w:hint="eastAsia"/>
          <w:sz w:val="24"/>
        </w:rPr>
        <w:t>，</w:t>
      </w:r>
      <w:r w:rsidR="00D34FFF" w:rsidRPr="00B251D8">
        <w:rPr>
          <w:sz w:val="24"/>
        </w:rPr>
        <w:t>类似下图</w:t>
      </w:r>
      <w:r w:rsidR="00D34FFF" w:rsidRPr="00B251D8">
        <w:rPr>
          <w:rFonts w:hint="eastAsia"/>
          <w:sz w:val="24"/>
        </w:rPr>
        <w:t>。</w:t>
      </w:r>
    </w:p>
    <w:p w14:paraId="4C601C37" w14:textId="091A5232" w:rsidR="002A7B4F" w:rsidRDefault="007B1DC5" w:rsidP="002A7B4F">
      <w:pPr>
        <w:pStyle w:val="a0"/>
      </w:pPr>
      <w:hyperlink r:id="rId38" w:history="1">
        <w:r w:rsidR="00B850CD" w:rsidRPr="002D63E7">
          <w:rPr>
            <w:rStyle w:val="af5"/>
          </w:rPr>
          <w:t>http://download.osgeo.org/postgis/windows/pg96</w:t>
        </w:r>
      </w:hyperlink>
      <w:r w:rsidR="00B850CD">
        <w:rPr>
          <w:rFonts w:hint="eastAsia"/>
        </w:rPr>
        <w:t>/</w:t>
      </w:r>
    </w:p>
    <w:p w14:paraId="03E1B77F" w14:textId="302E7CC8" w:rsidR="00D34FFF" w:rsidRDefault="00D34FFF" w:rsidP="00D34FFF">
      <w:pPr>
        <w:pStyle w:val="a0"/>
      </w:pPr>
      <w:r>
        <w:rPr>
          <w:noProof/>
        </w:rPr>
        <w:lastRenderedPageBreak/>
        <w:drawing>
          <wp:inline distT="0" distB="0" distL="0" distR="0" wp14:anchorId="770A796A" wp14:editId="646EA5F6">
            <wp:extent cx="6263640" cy="4375785"/>
            <wp:effectExtent l="0" t="0" r="381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4375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5D12A" w14:textId="7D50075C" w:rsidR="00D34FFF" w:rsidRPr="00B251D8" w:rsidRDefault="00D34FFF" w:rsidP="00D34FFF">
      <w:pPr>
        <w:pStyle w:val="a0"/>
        <w:numPr>
          <w:ilvl w:val="1"/>
          <w:numId w:val="10"/>
        </w:numPr>
        <w:ind w:firstLineChars="0"/>
        <w:rPr>
          <w:sz w:val="24"/>
        </w:rPr>
      </w:pPr>
      <w:r w:rsidRPr="00B251D8">
        <w:rPr>
          <w:rFonts w:hint="eastAsia"/>
          <w:sz w:val="24"/>
        </w:rPr>
        <w:t>双击打开下载的安装程序，点击I Agree</w:t>
      </w:r>
      <w:r w:rsidRPr="00B251D8">
        <w:rPr>
          <w:sz w:val="24"/>
        </w:rPr>
        <w:t>.</w:t>
      </w:r>
    </w:p>
    <w:p w14:paraId="13CC449F" w14:textId="5ED09F74" w:rsidR="00D34FFF" w:rsidRDefault="00D34FFF" w:rsidP="00D34FFF">
      <w:pPr>
        <w:pStyle w:val="a0"/>
        <w:ind w:left="1125" w:firstLineChars="0" w:firstLine="0"/>
      </w:pPr>
      <w:r>
        <w:rPr>
          <w:noProof/>
        </w:rPr>
        <w:drawing>
          <wp:inline distT="0" distB="0" distL="0" distR="0" wp14:anchorId="048217C9" wp14:editId="0DD72A0D">
            <wp:extent cx="4747671" cy="3696020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7EAA9" w14:textId="65E2A29A" w:rsidR="0098662C" w:rsidRPr="00B251D8" w:rsidRDefault="0098662C" w:rsidP="00B55B00">
      <w:pPr>
        <w:pStyle w:val="a0"/>
        <w:numPr>
          <w:ilvl w:val="1"/>
          <w:numId w:val="10"/>
        </w:numPr>
        <w:ind w:firstLineChars="0"/>
        <w:rPr>
          <w:sz w:val="24"/>
        </w:rPr>
      </w:pPr>
      <w:proofErr w:type="gramStart"/>
      <w:r w:rsidRPr="00B251D8">
        <w:rPr>
          <w:rFonts w:hint="eastAsia"/>
          <w:sz w:val="24"/>
        </w:rPr>
        <w:lastRenderedPageBreak/>
        <w:t>勾</w:t>
      </w:r>
      <w:proofErr w:type="gramEnd"/>
      <w:r w:rsidRPr="00B251D8">
        <w:rPr>
          <w:rFonts w:hint="eastAsia"/>
          <w:sz w:val="24"/>
        </w:rPr>
        <w:t>选上Create</w:t>
      </w:r>
      <w:r w:rsidRPr="00B251D8">
        <w:rPr>
          <w:sz w:val="24"/>
        </w:rPr>
        <w:t xml:space="preserve"> spatial database</w:t>
      </w:r>
      <w:r w:rsidRPr="00B251D8">
        <w:rPr>
          <w:rFonts w:hint="eastAsia"/>
          <w:sz w:val="24"/>
        </w:rPr>
        <w:t>。</w:t>
      </w:r>
      <w:r w:rsidR="00B55B00" w:rsidRPr="00B251D8">
        <w:rPr>
          <w:sz w:val="24"/>
        </w:rPr>
        <w:t>点击下一步</w:t>
      </w:r>
      <w:r w:rsidR="00B55B00" w:rsidRPr="00B251D8">
        <w:rPr>
          <w:rFonts w:hint="eastAsia"/>
          <w:sz w:val="24"/>
        </w:rPr>
        <w:t>。</w:t>
      </w:r>
    </w:p>
    <w:p w14:paraId="211D589A" w14:textId="1BD51FCA" w:rsidR="0098662C" w:rsidRDefault="0098662C" w:rsidP="00D34FFF">
      <w:pPr>
        <w:pStyle w:val="a0"/>
        <w:ind w:left="1125" w:firstLineChars="0" w:firstLine="0"/>
      </w:pPr>
      <w:r>
        <w:rPr>
          <w:noProof/>
        </w:rPr>
        <w:drawing>
          <wp:inline distT="0" distB="0" distL="0" distR="0" wp14:anchorId="5A314A3E" wp14:editId="2FFA1FC4">
            <wp:extent cx="4747671" cy="3696020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526C25" w14:textId="3E0C5590" w:rsidR="00D34FFF" w:rsidRPr="00B251D8" w:rsidRDefault="00B55B00" w:rsidP="00B55B00">
      <w:pPr>
        <w:pStyle w:val="a0"/>
        <w:numPr>
          <w:ilvl w:val="1"/>
          <w:numId w:val="10"/>
        </w:numPr>
        <w:ind w:firstLineChars="0"/>
        <w:rPr>
          <w:sz w:val="24"/>
        </w:rPr>
      </w:pPr>
      <w:r w:rsidRPr="00B251D8">
        <w:rPr>
          <w:rFonts w:hint="eastAsia"/>
          <w:sz w:val="24"/>
        </w:rPr>
        <w:t>选择到Post</w:t>
      </w:r>
      <w:r w:rsidRPr="00B251D8">
        <w:rPr>
          <w:sz w:val="24"/>
        </w:rPr>
        <w:t>greSQL的安装文件路径下</w:t>
      </w:r>
      <w:r w:rsidRPr="00B251D8">
        <w:rPr>
          <w:rFonts w:hint="eastAsia"/>
          <w:sz w:val="24"/>
        </w:rPr>
        <w:t>，</w:t>
      </w:r>
      <w:r w:rsidRPr="00B251D8">
        <w:rPr>
          <w:sz w:val="24"/>
        </w:rPr>
        <w:t>点击下一步</w:t>
      </w:r>
      <w:r w:rsidRPr="00B251D8">
        <w:rPr>
          <w:rFonts w:hint="eastAsia"/>
          <w:sz w:val="24"/>
        </w:rPr>
        <w:t>。</w:t>
      </w:r>
    </w:p>
    <w:p w14:paraId="1DB1CBED" w14:textId="4362E3D0" w:rsidR="00B55B00" w:rsidRDefault="00B55B00" w:rsidP="00B55B00">
      <w:pPr>
        <w:pStyle w:val="a0"/>
        <w:ind w:left="1125" w:firstLineChars="0" w:firstLine="0"/>
      </w:pPr>
      <w:r>
        <w:rPr>
          <w:noProof/>
        </w:rPr>
        <w:drawing>
          <wp:inline distT="0" distB="0" distL="0" distR="0" wp14:anchorId="43CA8B16" wp14:editId="4C46B3BE">
            <wp:extent cx="4747671" cy="3696020"/>
            <wp:effectExtent l="0" t="0" r="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3CA7C3" w14:textId="57C9E9FC" w:rsidR="00B55B00" w:rsidRPr="00B251D8" w:rsidRDefault="00B55B00" w:rsidP="00B55B00">
      <w:pPr>
        <w:pStyle w:val="a0"/>
        <w:numPr>
          <w:ilvl w:val="1"/>
          <w:numId w:val="10"/>
        </w:numPr>
        <w:ind w:firstLineChars="0"/>
        <w:rPr>
          <w:sz w:val="24"/>
        </w:rPr>
      </w:pPr>
      <w:r w:rsidRPr="00B251D8">
        <w:rPr>
          <w:rFonts w:hint="eastAsia"/>
          <w:sz w:val="24"/>
        </w:rPr>
        <w:t>创建数据库，修改的数据库的管理员用户名和密码以及数据库端口，点击下一步。</w:t>
      </w:r>
    </w:p>
    <w:p w14:paraId="672D94A2" w14:textId="3CD378C6" w:rsidR="00B55B00" w:rsidRDefault="00B55B00" w:rsidP="00B55B00">
      <w:pPr>
        <w:pStyle w:val="a0"/>
        <w:ind w:left="1125" w:firstLineChars="0" w:firstLine="0"/>
      </w:pPr>
      <w:r>
        <w:rPr>
          <w:noProof/>
        </w:rPr>
        <w:lastRenderedPageBreak/>
        <w:drawing>
          <wp:inline distT="0" distB="0" distL="0" distR="0" wp14:anchorId="17CD1216" wp14:editId="313B8B6B">
            <wp:extent cx="4747671" cy="369602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0E285" w14:textId="5A8C3E80" w:rsidR="00B55B00" w:rsidRPr="00B251D8" w:rsidRDefault="00B55B00" w:rsidP="00B55B00">
      <w:pPr>
        <w:pStyle w:val="a0"/>
        <w:numPr>
          <w:ilvl w:val="1"/>
          <w:numId w:val="10"/>
        </w:numPr>
        <w:ind w:firstLineChars="0"/>
        <w:rPr>
          <w:sz w:val="24"/>
        </w:rPr>
      </w:pPr>
      <w:r w:rsidRPr="00B251D8">
        <w:rPr>
          <w:rFonts w:hint="eastAsia"/>
          <w:sz w:val="24"/>
        </w:rPr>
        <w:t>修改数据库名称，点击下一步</w:t>
      </w:r>
    </w:p>
    <w:p w14:paraId="1456A1DC" w14:textId="6C840FDE" w:rsidR="00B55B00" w:rsidRDefault="00B55B00" w:rsidP="00B55B00">
      <w:pPr>
        <w:pStyle w:val="a0"/>
        <w:ind w:left="1125" w:firstLineChars="0" w:firstLine="0"/>
      </w:pPr>
      <w:r>
        <w:rPr>
          <w:noProof/>
        </w:rPr>
        <w:drawing>
          <wp:inline distT="0" distB="0" distL="0" distR="0" wp14:anchorId="2161AB6A" wp14:editId="3AF9CD69">
            <wp:extent cx="4747671" cy="369602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4A0F10" w14:textId="7775577E" w:rsidR="00B55B00" w:rsidRPr="00B251D8" w:rsidRDefault="00B55B00" w:rsidP="00B55B00">
      <w:pPr>
        <w:pStyle w:val="a0"/>
        <w:numPr>
          <w:ilvl w:val="1"/>
          <w:numId w:val="10"/>
        </w:numPr>
        <w:ind w:firstLineChars="0"/>
        <w:rPr>
          <w:sz w:val="24"/>
        </w:rPr>
      </w:pPr>
      <w:r w:rsidRPr="00B251D8">
        <w:rPr>
          <w:rFonts w:hint="eastAsia"/>
          <w:sz w:val="24"/>
        </w:rPr>
        <w:t>等待安装，期间弹出的所有提示，点击</w:t>
      </w:r>
      <w:r w:rsidR="0003359D" w:rsidRPr="00B251D8">
        <w:rPr>
          <w:rFonts w:hint="eastAsia"/>
          <w:sz w:val="24"/>
        </w:rPr>
        <w:t>‘</w:t>
      </w:r>
      <w:r w:rsidRPr="00B251D8">
        <w:rPr>
          <w:rFonts w:hint="eastAsia"/>
          <w:sz w:val="24"/>
        </w:rPr>
        <w:t>是</w:t>
      </w:r>
      <w:r w:rsidR="00B251D8">
        <w:rPr>
          <w:rFonts w:hint="eastAsia"/>
          <w:sz w:val="24"/>
        </w:rPr>
        <w:t>’</w:t>
      </w:r>
      <w:r w:rsidRPr="00B251D8">
        <w:rPr>
          <w:rFonts w:hint="eastAsia"/>
          <w:sz w:val="24"/>
        </w:rPr>
        <w:t>即可</w:t>
      </w:r>
      <w:r w:rsidR="003867DE" w:rsidRPr="00B251D8">
        <w:rPr>
          <w:rFonts w:hint="eastAsia"/>
          <w:sz w:val="24"/>
        </w:rPr>
        <w:t>，等待安装完毕即可</w:t>
      </w:r>
      <w:r w:rsidRPr="00B251D8">
        <w:rPr>
          <w:rFonts w:hint="eastAsia"/>
          <w:sz w:val="24"/>
        </w:rPr>
        <w:t>。</w:t>
      </w:r>
    </w:p>
    <w:p w14:paraId="7713FC1C" w14:textId="37888395" w:rsidR="00B55B00" w:rsidRDefault="00B55B00" w:rsidP="00B55B00">
      <w:pPr>
        <w:pStyle w:val="a0"/>
        <w:ind w:left="1125" w:firstLineChars="0" w:firstLine="0"/>
      </w:pPr>
      <w:r>
        <w:rPr>
          <w:noProof/>
        </w:rPr>
        <w:lastRenderedPageBreak/>
        <w:drawing>
          <wp:inline distT="0" distB="0" distL="0" distR="0" wp14:anchorId="0B2CC9D8" wp14:editId="5048075C">
            <wp:extent cx="4747671" cy="3696020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747671" cy="3696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6A5750" w14:textId="3FBBD9F7" w:rsidR="00B55B00" w:rsidRDefault="00B55B00" w:rsidP="00B9222E">
      <w:pPr>
        <w:pStyle w:val="a0"/>
        <w:ind w:left="1125" w:firstLineChars="0" w:firstLine="0"/>
      </w:pPr>
      <w:r>
        <w:rPr>
          <w:noProof/>
        </w:rPr>
        <w:drawing>
          <wp:inline distT="0" distB="0" distL="0" distR="0" wp14:anchorId="1B55D61D" wp14:editId="4703C5BD">
            <wp:extent cx="4450466" cy="1836579"/>
            <wp:effectExtent l="0" t="0" r="762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450466" cy="1836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82F047" w14:textId="42614BB4" w:rsidR="006A5866" w:rsidRDefault="00AE5D4F" w:rsidP="006A5866">
      <w:pPr>
        <w:pStyle w:val="1"/>
      </w:pPr>
      <w:r>
        <w:rPr>
          <w:rFonts w:hint="eastAsia"/>
        </w:rPr>
        <w:t>修改</w:t>
      </w:r>
      <w:proofErr w:type="spellStart"/>
      <w:r>
        <w:rPr>
          <w:rFonts w:hint="eastAsia"/>
        </w:rPr>
        <w:t>Geo</w:t>
      </w:r>
      <w:r>
        <w:t>Server</w:t>
      </w:r>
      <w:proofErr w:type="spellEnd"/>
      <w:r>
        <w:t>跨域问题</w:t>
      </w:r>
      <w:r w:rsidR="006A5866">
        <w:rPr>
          <w:rFonts w:hint="eastAsia"/>
        </w:rPr>
        <w:t>：</w:t>
      </w:r>
    </w:p>
    <w:p w14:paraId="24FB3C7A" w14:textId="32841A98" w:rsidR="006A5866" w:rsidRDefault="006A5866" w:rsidP="006A5866">
      <w:pPr>
        <w:pStyle w:val="a0"/>
        <w:ind w:firstLine="480"/>
        <w:rPr>
          <w:sz w:val="24"/>
        </w:rPr>
      </w:pPr>
      <w:r w:rsidRPr="00084E60">
        <w:rPr>
          <w:sz w:val="24"/>
        </w:rPr>
        <w:t>我们通常需要通过ajax跨域访问GIS服务，</w:t>
      </w:r>
      <w:proofErr w:type="spellStart"/>
      <w:r w:rsidRPr="00084E60">
        <w:rPr>
          <w:sz w:val="24"/>
        </w:rPr>
        <w:t>GeoServer</w:t>
      </w:r>
      <w:proofErr w:type="spellEnd"/>
      <w:r w:rsidRPr="00084E60">
        <w:rPr>
          <w:sz w:val="24"/>
        </w:rPr>
        <w:t>默认是不支持跨域的，通常直接访问浏览器会报类似：</w:t>
      </w:r>
      <w:proofErr w:type="spellStart"/>
      <w:r w:rsidRPr="00084E60">
        <w:rPr>
          <w:sz w:val="24"/>
        </w:rPr>
        <w:t>XMLHttpRequest</w:t>
      </w:r>
      <w:proofErr w:type="spellEnd"/>
      <w:r w:rsidRPr="00084E60">
        <w:rPr>
          <w:sz w:val="24"/>
        </w:rPr>
        <w:t> 、not allowed by Access-Control-Allow-Origin的错误提示。</w:t>
      </w:r>
    </w:p>
    <w:p w14:paraId="5DC17E62" w14:textId="0806BE72" w:rsidR="00E93806" w:rsidRDefault="00E93806" w:rsidP="00E93806">
      <w:pPr>
        <w:pStyle w:val="a0"/>
        <w:numPr>
          <w:ilvl w:val="2"/>
          <w:numId w:val="11"/>
        </w:numPr>
        <w:ind w:firstLineChars="0"/>
      </w:pPr>
      <w:r w:rsidRPr="00E93806">
        <w:rPr>
          <w:rFonts w:hint="eastAsia"/>
        </w:rPr>
        <w:t>修改%CATALINA_HOME%/</w:t>
      </w:r>
      <w:proofErr w:type="spellStart"/>
      <w:r w:rsidRPr="00E93806">
        <w:rPr>
          <w:rFonts w:hint="eastAsia"/>
        </w:rPr>
        <w:t>webapps</w:t>
      </w:r>
      <w:proofErr w:type="spellEnd"/>
      <w:r w:rsidRPr="00E93806">
        <w:rPr>
          <w:rFonts w:hint="eastAsia"/>
        </w:rPr>
        <w:t>/</w:t>
      </w:r>
      <w:proofErr w:type="spellStart"/>
      <w:r w:rsidRPr="00E93806">
        <w:rPr>
          <w:rFonts w:hint="eastAsia"/>
        </w:rPr>
        <w:t>geoserver</w:t>
      </w:r>
      <w:proofErr w:type="spellEnd"/>
      <w:r w:rsidRPr="00E93806">
        <w:rPr>
          <w:rFonts w:hint="eastAsia"/>
        </w:rPr>
        <w:t>/WEB-INF/web.xml文件内容：</w:t>
      </w:r>
    </w:p>
    <w:p w14:paraId="4155569C" w14:textId="77777777" w:rsidR="00E93806" w:rsidRDefault="00E93806" w:rsidP="00E93806">
      <w:pPr>
        <w:pStyle w:val="a0"/>
        <w:ind w:firstLineChars="300" w:firstLine="840"/>
      </w:pPr>
      <w:r>
        <w:rPr>
          <w:rFonts w:hint="eastAsia"/>
        </w:rPr>
        <w:t>在filter标签部分添加代码：</w:t>
      </w:r>
    </w:p>
    <w:p w14:paraId="01E865B5" w14:textId="77777777" w:rsidR="00E93806" w:rsidRDefault="00E93806" w:rsidP="00E93806">
      <w:pPr>
        <w:pStyle w:val="a0"/>
        <w:ind w:left="1200"/>
      </w:pPr>
    </w:p>
    <w:p w14:paraId="4B928BB9" w14:textId="77777777" w:rsidR="00E93806" w:rsidRPr="00E93806" w:rsidRDefault="00E93806" w:rsidP="00E93806">
      <w:r w:rsidRPr="00E93806">
        <w:lastRenderedPageBreak/>
        <w:t>&lt;</w:t>
      </w:r>
      <w:proofErr w:type="gramStart"/>
      <w:r w:rsidRPr="00E93806">
        <w:t>filter</w:t>
      </w:r>
      <w:proofErr w:type="gramEnd"/>
      <w:r w:rsidRPr="00E93806">
        <w:t>&gt;</w:t>
      </w:r>
    </w:p>
    <w:p w14:paraId="5007102D" w14:textId="0B61364C" w:rsidR="00E93806" w:rsidRPr="00E93806" w:rsidRDefault="00E93806" w:rsidP="00E93806">
      <w:r w:rsidRPr="00E93806">
        <w:rPr>
          <w:rFonts w:hint="eastAsia"/>
        </w:rPr>
        <w:t>  </w:t>
      </w:r>
      <w:r w:rsidRPr="00E93806">
        <w:t xml:space="preserve">  &lt;filter-name&gt;CORS&lt;/filter-name&gt;</w:t>
      </w:r>
    </w:p>
    <w:p w14:paraId="3A046245" w14:textId="53502D5F" w:rsidR="00E93806" w:rsidRPr="00E93806" w:rsidRDefault="00E93806" w:rsidP="00E93806">
      <w:r w:rsidRPr="00E93806">
        <w:rPr>
          <w:rFonts w:hint="eastAsia"/>
        </w:rPr>
        <w:t>  </w:t>
      </w:r>
      <w:r w:rsidRPr="00E93806">
        <w:t xml:space="preserve">   &lt;filter-class&gt;com.thetransactioncompany.cors.CORSFilter&lt;/filter-class&gt;</w:t>
      </w:r>
    </w:p>
    <w:p w14:paraId="553AB553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</w:t>
      </w:r>
      <w:proofErr w:type="spellStart"/>
      <w:proofErr w:type="gramStart"/>
      <w:r w:rsidRPr="00E93806">
        <w:t>init-param</w:t>
      </w:r>
      <w:proofErr w:type="spellEnd"/>
      <w:proofErr w:type="gramEnd"/>
      <w:r w:rsidRPr="00E93806">
        <w:t>&gt;</w:t>
      </w:r>
    </w:p>
    <w:p w14:paraId="484B1D33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-name&gt;</w:t>
      </w:r>
      <w:proofErr w:type="spellStart"/>
      <w:r w:rsidRPr="00E93806">
        <w:t>cors.allowOrigin</w:t>
      </w:r>
      <w:proofErr w:type="spellEnd"/>
      <w:r w:rsidRPr="00E93806">
        <w:t>&lt;/</w:t>
      </w:r>
      <w:proofErr w:type="spellStart"/>
      <w:r w:rsidRPr="00E93806">
        <w:t>param</w:t>
      </w:r>
      <w:proofErr w:type="spellEnd"/>
      <w:r w:rsidRPr="00E93806">
        <w:t>-name&gt;</w:t>
      </w:r>
    </w:p>
    <w:p w14:paraId="04AC0486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-value&gt;*&lt;/</w:t>
      </w:r>
      <w:proofErr w:type="spellStart"/>
      <w:r w:rsidRPr="00E93806">
        <w:t>param</w:t>
      </w:r>
      <w:proofErr w:type="spellEnd"/>
      <w:r w:rsidRPr="00E93806">
        <w:t>-value&gt;</w:t>
      </w:r>
    </w:p>
    <w:p w14:paraId="563637BC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&lt;/</w:t>
      </w:r>
      <w:proofErr w:type="spellStart"/>
      <w:r w:rsidRPr="00E93806">
        <w:t>init-param</w:t>
      </w:r>
      <w:proofErr w:type="spellEnd"/>
      <w:r w:rsidRPr="00E93806">
        <w:t>&gt;</w:t>
      </w:r>
    </w:p>
    <w:p w14:paraId="790503D5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</w:t>
      </w:r>
      <w:proofErr w:type="spellStart"/>
      <w:proofErr w:type="gramStart"/>
      <w:r w:rsidRPr="00E93806">
        <w:t>init-param</w:t>
      </w:r>
      <w:proofErr w:type="spellEnd"/>
      <w:proofErr w:type="gramEnd"/>
      <w:r w:rsidRPr="00E93806">
        <w:t>&gt;</w:t>
      </w:r>
    </w:p>
    <w:p w14:paraId="5070E8BB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-name&gt;</w:t>
      </w:r>
      <w:proofErr w:type="spellStart"/>
      <w:r w:rsidRPr="00E93806">
        <w:t>cors.supportsCredentials</w:t>
      </w:r>
      <w:proofErr w:type="spellEnd"/>
      <w:r w:rsidRPr="00E93806">
        <w:t>&lt;/</w:t>
      </w:r>
      <w:proofErr w:type="spellStart"/>
      <w:r w:rsidRPr="00E93806">
        <w:t>param</w:t>
      </w:r>
      <w:proofErr w:type="spellEnd"/>
      <w:r w:rsidRPr="00E93806">
        <w:t>-name&gt;</w:t>
      </w:r>
    </w:p>
    <w:p w14:paraId="169D2C92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-value&gt;false&lt;/</w:t>
      </w:r>
      <w:proofErr w:type="spellStart"/>
      <w:r w:rsidRPr="00E93806">
        <w:t>param</w:t>
      </w:r>
      <w:proofErr w:type="spellEnd"/>
      <w:r w:rsidRPr="00E93806">
        <w:t>-value&gt;</w:t>
      </w:r>
    </w:p>
    <w:p w14:paraId="26C3A054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&lt;/</w:t>
      </w:r>
      <w:proofErr w:type="spellStart"/>
      <w:r w:rsidRPr="00E93806">
        <w:t>init-param</w:t>
      </w:r>
      <w:proofErr w:type="spellEnd"/>
      <w:r w:rsidRPr="00E93806">
        <w:t>&gt;</w:t>
      </w:r>
    </w:p>
    <w:p w14:paraId="39EA6E57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</w:t>
      </w:r>
      <w:proofErr w:type="spellStart"/>
      <w:proofErr w:type="gramStart"/>
      <w:r w:rsidRPr="00E93806">
        <w:t>init-param</w:t>
      </w:r>
      <w:proofErr w:type="spellEnd"/>
      <w:proofErr w:type="gramEnd"/>
      <w:r w:rsidRPr="00E93806">
        <w:t>&gt;</w:t>
      </w:r>
    </w:p>
    <w:p w14:paraId="7197BF71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-name&gt;</w:t>
      </w:r>
      <w:proofErr w:type="spellStart"/>
      <w:r w:rsidRPr="00E93806">
        <w:t>cors.supportedHeaders</w:t>
      </w:r>
      <w:proofErr w:type="spellEnd"/>
      <w:r w:rsidRPr="00E93806">
        <w:t>&lt;/</w:t>
      </w:r>
      <w:proofErr w:type="spellStart"/>
      <w:r w:rsidRPr="00E93806">
        <w:t>param</w:t>
      </w:r>
      <w:proofErr w:type="spellEnd"/>
      <w:r w:rsidRPr="00E93806">
        <w:t>-name&gt;</w:t>
      </w:r>
    </w:p>
    <w:p w14:paraId="659848F6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-value&gt;accept, authorization, origin&lt;/</w:t>
      </w:r>
      <w:proofErr w:type="spellStart"/>
      <w:r w:rsidRPr="00E93806">
        <w:t>param</w:t>
      </w:r>
      <w:proofErr w:type="spellEnd"/>
      <w:r w:rsidRPr="00E93806">
        <w:t>-value&gt;</w:t>
      </w:r>
    </w:p>
    <w:p w14:paraId="1E33E966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&lt;/</w:t>
      </w:r>
      <w:proofErr w:type="spellStart"/>
      <w:r w:rsidRPr="00E93806">
        <w:t>init-param</w:t>
      </w:r>
      <w:proofErr w:type="spellEnd"/>
      <w:r w:rsidRPr="00E93806">
        <w:t>&gt;</w:t>
      </w:r>
    </w:p>
    <w:p w14:paraId="488DB456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</w:t>
      </w:r>
      <w:proofErr w:type="spellStart"/>
      <w:proofErr w:type="gramStart"/>
      <w:r w:rsidRPr="00E93806">
        <w:t>init-param</w:t>
      </w:r>
      <w:proofErr w:type="spellEnd"/>
      <w:proofErr w:type="gramEnd"/>
      <w:r w:rsidRPr="00E93806">
        <w:t>&gt;</w:t>
      </w:r>
    </w:p>
    <w:p w14:paraId="7F4C2F9D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-name&gt;</w:t>
      </w:r>
      <w:proofErr w:type="spellStart"/>
      <w:r w:rsidRPr="00E93806">
        <w:t>cors.supportedMethods</w:t>
      </w:r>
      <w:proofErr w:type="spellEnd"/>
      <w:r w:rsidRPr="00E93806">
        <w:t>&lt;/</w:t>
      </w:r>
      <w:proofErr w:type="spellStart"/>
      <w:r w:rsidRPr="00E93806">
        <w:t>param</w:t>
      </w:r>
      <w:proofErr w:type="spellEnd"/>
      <w:r w:rsidRPr="00E93806">
        <w:t>-name&gt;</w:t>
      </w:r>
    </w:p>
    <w:p w14:paraId="28CB9B37" w14:textId="77777777" w:rsidR="00E93806" w:rsidRPr="00E93806" w:rsidRDefault="00E93806" w:rsidP="00E93806">
      <w:r w:rsidRPr="00E93806">
        <w:rPr>
          <w:rFonts w:hint="eastAsia"/>
        </w:rPr>
        <w:t>           </w:t>
      </w:r>
      <w:r w:rsidRPr="00E93806">
        <w:t xml:space="preserve"> &lt;</w:t>
      </w:r>
      <w:proofErr w:type="spellStart"/>
      <w:r w:rsidRPr="00E93806">
        <w:t>param</w:t>
      </w:r>
      <w:proofErr w:type="spellEnd"/>
      <w:r w:rsidRPr="00E93806">
        <w:t>-value&gt;GET, POST, HEAD, OPTIONS&lt;/</w:t>
      </w:r>
      <w:proofErr w:type="spellStart"/>
      <w:r w:rsidRPr="00E93806">
        <w:t>param</w:t>
      </w:r>
      <w:proofErr w:type="spellEnd"/>
      <w:r w:rsidRPr="00E93806">
        <w:t>-value&gt;</w:t>
      </w:r>
    </w:p>
    <w:p w14:paraId="0CA6105A" w14:textId="0A5A9FEE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&lt;/</w:t>
      </w:r>
      <w:proofErr w:type="spellStart"/>
      <w:r w:rsidRPr="00E93806">
        <w:t>init-param</w:t>
      </w:r>
      <w:proofErr w:type="spellEnd"/>
      <w:r w:rsidRPr="00E93806">
        <w:t>&gt;</w:t>
      </w:r>
    </w:p>
    <w:p w14:paraId="4DE6B54C" w14:textId="534866CA" w:rsidR="00E93806" w:rsidRPr="00E93806" w:rsidRDefault="00E93806" w:rsidP="00E93806">
      <w:r w:rsidRPr="00E93806">
        <w:rPr>
          <w:rFonts w:hint="eastAsia"/>
        </w:rPr>
        <w:t> </w:t>
      </w:r>
      <w:r w:rsidRPr="00E93806">
        <w:t>&lt;/filter&gt;</w:t>
      </w:r>
    </w:p>
    <w:p w14:paraId="26C5F143" w14:textId="17B5E832" w:rsidR="00E93806" w:rsidRPr="00E93806" w:rsidRDefault="00E93806" w:rsidP="00E93806">
      <w:r>
        <w:rPr>
          <w:rFonts w:hint="eastAsia"/>
        </w:rPr>
        <w:t> </w:t>
      </w:r>
      <w:r w:rsidRPr="00E93806">
        <w:rPr>
          <w:rFonts w:hint="eastAsia"/>
        </w:rPr>
        <w:t>在</w:t>
      </w:r>
      <w:r w:rsidRPr="00E93806">
        <w:rPr>
          <w:rFonts w:hint="eastAsia"/>
        </w:rPr>
        <w:t>filter-mapping</w:t>
      </w:r>
      <w:r w:rsidRPr="00E93806">
        <w:rPr>
          <w:rFonts w:hint="eastAsia"/>
        </w:rPr>
        <w:t>标签部分添加代码：</w:t>
      </w:r>
    </w:p>
    <w:p w14:paraId="12C56A37" w14:textId="77777777" w:rsidR="00E93806" w:rsidRPr="00E93806" w:rsidRDefault="00E93806" w:rsidP="00E93806">
      <w:r w:rsidRPr="00E93806">
        <w:t>&lt;</w:t>
      </w:r>
      <w:proofErr w:type="gramStart"/>
      <w:r w:rsidRPr="00E93806">
        <w:t>filter-mapping</w:t>
      </w:r>
      <w:proofErr w:type="gramEnd"/>
      <w:r w:rsidRPr="00E93806">
        <w:t>&gt;</w:t>
      </w:r>
    </w:p>
    <w:p w14:paraId="3A886F69" w14:textId="77777777" w:rsidR="00E93806" w:rsidRPr="00E93806" w:rsidRDefault="00E93806" w:rsidP="00E93806">
      <w:r w:rsidRPr="00E93806">
        <w:rPr>
          <w:rFonts w:hint="eastAsia"/>
        </w:rPr>
        <w:lastRenderedPageBreak/>
        <w:t>       </w:t>
      </w:r>
      <w:r w:rsidRPr="00E93806">
        <w:t xml:space="preserve"> &lt;filter-name&gt;CORS&lt;/filter-name&gt;</w:t>
      </w:r>
    </w:p>
    <w:p w14:paraId="1F26E829" w14:textId="77777777" w:rsidR="00E93806" w:rsidRPr="00E93806" w:rsidRDefault="00E93806" w:rsidP="00E93806">
      <w:r w:rsidRPr="00E93806">
        <w:rPr>
          <w:rFonts w:hint="eastAsia"/>
        </w:rPr>
        <w:t>       </w:t>
      </w:r>
      <w:r w:rsidRPr="00E93806">
        <w:t xml:space="preserve"> &lt;</w:t>
      </w:r>
      <w:proofErr w:type="spellStart"/>
      <w:r w:rsidRPr="00E93806">
        <w:t>url</w:t>
      </w:r>
      <w:proofErr w:type="spellEnd"/>
      <w:r w:rsidRPr="00E93806">
        <w:t>-pattern&gt;/*&lt;/</w:t>
      </w:r>
      <w:proofErr w:type="spellStart"/>
      <w:r w:rsidRPr="00E93806">
        <w:t>url</w:t>
      </w:r>
      <w:proofErr w:type="spellEnd"/>
      <w:r w:rsidRPr="00E93806">
        <w:t>-pattern&gt;</w:t>
      </w:r>
    </w:p>
    <w:p w14:paraId="631A6E4F" w14:textId="32A53EA4" w:rsidR="00E93806" w:rsidRDefault="00E93806" w:rsidP="00E93806">
      <w:r w:rsidRPr="00E93806">
        <w:t>&lt;/filter-mapping&gt;</w:t>
      </w:r>
    </w:p>
    <w:p w14:paraId="3899821C" w14:textId="4DDDCDD5" w:rsidR="00E93806" w:rsidRDefault="00E93806" w:rsidP="00E93806">
      <w:pPr>
        <w:pStyle w:val="a0"/>
        <w:numPr>
          <w:ilvl w:val="2"/>
          <w:numId w:val="11"/>
        </w:numPr>
        <w:ind w:firstLineChars="0"/>
      </w:pPr>
      <w:r w:rsidRPr="00E93806">
        <w:rPr>
          <w:rFonts w:hint="eastAsia"/>
        </w:rPr>
        <w:t>下载jar包：</w:t>
      </w:r>
      <w:r w:rsidR="007B1DC5">
        <w:fldChar w:fldCharType="begin"/>
      </w:r>
      <w:r w:rsidR="007B1DC5">
        <w:instrText xml:space="preserve"> HYPERLINK "https://pan.baidu.com/s/1FhNfBG8BYed_rX_8U3foWw" \t "_blank" </w:instrText>
      </w:r>
      <w:r w:rsidR="007B1DC5">
        <w:fldChar w:fldCharType="separate"/>
      </w:r>
      <w:r w:rsidRPr="00E93806">
        <w:rPr>
          <w:rFonts w:hint="eastAsia"/>
        </w:rPr>
        <w:t>cors-filter-2.3.jar，Java-property-utils-1.9.1.jar</w:t>
      </w:r>
      <w:r w:rsidR="007B1DC5">
        <w:fldChar w:fldCharType="end"/>
      </w:r>
      <w:r w:rsidRPr="00E93806">
        <w:rPr>
          <w:rFonts w:hint="eastAsia"/>
        </w:rPr>
        <w:t>，并将其放入%CATALINA_HOME%/</w:t>
      </w:r>
      <w:proofErr w:type="spellStart"/>
      <w:r w:rsidRPr="00E93806">
        <w:rPr>
          <w:rFonts w:hint="eastAsia"/>
        </w:rPr>
        <w:t>webapps</w:t>
      </w:r>
      <w:proofErr w:type="spellEnd"/>
      <w:r w:rsidRPr="00E93806">
        <w:rPr>
          <w:rFonts w:hint="eastAsia"/>
        </w:rPr>
        <w:t>/</w:t>
      </w:r>
      <w:proofErr w:type="spellStart"/>
      <w:r w:rsidRPr="00E93806">
        <w:rPr>
          <w:rFonts w:hint="eastAsia"/>
        </w:rPr>
        <w:t>geoserver</w:t>
      </w:r>
      <w:proofErr w:type="spellEnd"/>
      <w:r w:rsidRPr="00E93806">
        <w:rPr>
          <w:rFonts w:hint="eastAsia"/>
        </w:rPr>
        <w:t>/WEB-INF/lib文件夹中。</w:t>
      </w:r>
    </w:p>
    <w:p w14:paraId="7231555C" w14:textId="11EE9FA1" w:rsidR="00E93806" w:rsidRDefault="00E93806" w:rsidP="00E93806">
      <w:pPr>
        <w:pStyle w:val="a0"/>
        <w:numPr>
          <w:ilvl w:val="2"/>
          <w:numId w:val="11"/>
        </w:numPr>
        <w:ind w:firstLineChars="0"/>
      </w:pPr>
      <w:r w:rsidRPr="00E93806">
        <w:rPr>
          <w:rFonts w:hint="eastAsia"/>
        </w:rPr>
        <w:t>重启</w:t>
      </w:r>
      <w:proofErr w:type="spellStart"/>
      <w:r w:rsidRPr="00E93806">
        <w:rPr>
          <w:rFonts w:hint="eastAsia"/>
        </w:rPr>
        <w:t>geoserver</w:t>
      </w:r>
      <w:proofErr w:type="spellEnd"/>
      <w:r w:rsidRPr="00E93806">
        <w:rPr>
          <w:rFonts w:hint="eastAsia"/>
        </w:rPr>
        <w:t>。</w:t>
      </w:r>
    </w:p>
    <w:p w14:paraId="65912DE5" w14:textId="3A646697" w:rsidR="00601B50" w:rsidRPr="00601B50" w:rsidRDefault="00601B50" w:rsidP="00601B50">
      <w:r w:rsidRPr="00601B50">
        <w:rPr>
          <w:rFonts w:hint="eastAsia"/>
        </w:rPr>
        <w:t>Tips</w:t>
      </w:r>
      <w:r w:rsidRPr="00601B50">
        <w:rPr>
          <w:rFonts w:hint="eastAsia"/>
        </w:rPr>
        <w:t>：</w:t>
      </w:r>
    </w:p>
    <w:p w14:paraId="004B8498" w14:textId="5839BF15" w:rsidR="00601B50" w:rsidRPr="00601B50" w:rsidRDefault="00601B50" w:rsidP="00601B50">
      <w:r w:rsidRPr="00601B50">
        <w:rPr>
          <w:rFonts w:hint="eastAsia"/>
        </w:rPr>
        <w:t>1</w:t>
      </w:r>
      <w:r w:rsidRPr="00601B50">
        <w:rPr>
          <w:rFonts w:hint="eastAsia"/>
        </w:rPr>
        <w:t>、注意</w:t>
      </w:r>
      <w:r w:rsidRPr="00601B50">
        <w:rPr>
          <w:rFonts w:hint="eastAsia"/>
        </w:rPr>
        <w:t>Java</w:t>
      </w:r>
      <w:r w:rsidRPr="00601B50">
        <w:rPr>
          <w:rFonts w:hint="eastAsia"/>
        </w:rPr>
        <w:t>，</w:t>
      </w:r>
      <w:r w:rsidRPr="00601B50">
        <w:rPr>
          <w:rFonts w:hint="eastAsia"/>
        </w:rPr>
        <w:t>Tomcat</w:t>
      </w:r>
      <w:r w:rsidRPr="00601B50">
        <w:rPr>
          <w:rFonts w:hint="eastAsia"/>
        </w:rPr>
        <w:t>以及</w:t>
      </w:r>
      <w:proofErr w:type="spellStart"/>
      <w:r w:rsidRPr="00601B50">
        <w:rPr>
          <w:rFonts w:hint="eastAsia"/>
        </w:rPr>
        <w:t>GeoServer</w:t>
      </w:r>
      <w:proofErr w:type="spellEnd"/>
      <w:r w:rsidRPr="00601B50">
        <w:rPr>
          <w:rFonts w:hint="eastAsia"/>
        </w:rPr>
        <w:t>的版本是否匹配，有些版本不兼容，或者有</w:t>
      </w:r>
      <w:r w:rsidRPr="00601B50">
        <w:rPr>
          <w:rFonts w:hint="eastAsia"/>
        </w:rPr>
        <w:t>bug</w:t>
      </w:r>
      <w:r w:rsidRPr="00601B50">
        <w:rPr>
          <w:rFonts w:hint="eastAsia"/>
        </w:rPr>
        <w:t>，或者功能不完善！</w:t>
      </w:r>
    </w:p>
    <w:p w14:paraId="0873CE64" w14:textId="3FF45E70" w:rsidR="00E93806" w:rsidRPr="00601B50" w:rsidRDefault="008069F5" w:rsidP="00601B50">
      <w:r>
        <w:t>2</w:t>
      </w:r>
      <w:r w:rsidR="00601B50" w:rsidRPr="00601B50">
        <w:rPr>
          <w:rFonts w:hint="eastAsia"/>
        </w:rPr>
        <w:t>、两个</w:t>
      </w:r>
      <w:r w:rsidR="00601B50" w:rsidRPr="00601B50">
        <w:rPr>
          <w:rFonts w:hint="eastAsia"/>
        </w:rPr>
        <w:t>jar</w:t>
      </w:r>
      <w:r w:rsidR="00601B50" w:rsidRPr="00601B50">
        <w:rPr>
          <w:rFonts w:hint="eastAsia"/>
        </w:rPr>
        <w:t>包都需要正确放入！若只配置了</w:t>
      </w:r>
      <w:r w:rsidR="00601B50" w:rsidRPr="00601B50">
        <w:rPr>
          <w:rFonts w:hint="eastAsia"/>
        </w:rPr>
        <w:t>web.xml</w:t>
      </w:r>
      <w:r w:rsidR="00601B50" w:rsidRPr="00601B50">
        <w:rPr>
          <w:rFonts w:hint="eastAsia"/>
        </w:rPr>
        <w:t>，或是配置了</w:t>
      </w:r>
      <w:r w:rsidR="00601B50" w:rsidRPr="00601B50">
        <w:rPr>
          <w:rFonts w:hint="eastAsia"/>
        </w:rPr>
        <w:t>web.xml</w:t>
      </w:r>
      <w:r w:rsidR="00601B50" w:rsidRPr="00601B50">
        <w:rPr>
          <w:rFonts w:hint="eastAsia"/>
        </w:rPr>
        <w:t>缺少</w:t>
      </w:r>
      <w:r w:rsidR="00601B50" w:rsidRPr="00601B50">
        <w:rPr>
          <w:rFonts w:hint="eastAsia"/>
        </w:rPr>
        <w:t>jar</w:t>
      </w:r>
      <w:r w:rsidR="00601B50" w:rsidRPr="00601B50">
        <w:rPr>
          <w:rFonts w:hint="eastAsia"/>
        </w:rPr>
        <w:t>包，</w:t>
      </w:r>
      <w:proofErr w:type="spellStart"/>
      <w:r w:rsidR="00601B50" w:rsidRPr="00601B50">
        <w:rPr>
          <w:rFonts w:hint="eastAsia"/>
        </w:rPr>
        <w:t>GeoServer</w:t>
      </w:r>
      <w:proofErr w:type="spellEnd"/>
      <w:r w:rsidR="00601B50" w:rsidRPr="00601B50">
        <w:rPr>
          <w:rFonts w:hint="eastAsia"/>
        </w:rPr>
        <w:t>都将无法正常启动！</w:t>
      </w:r>
    </w:p>
    <w:p w14:paraId="79AC6B92" w14:textId="548F218A" w:rsidR="00BB570B" w:rsidRDefault="00FB3EB6" w:rsidP="00FB3EB6">
      <w:pPr>
        <w:pStyle w:val="1"/>
      </w:pPr>
      <w:r>
        <w:t>配置</w:t>
      </w:r>
      <w:r>
        <w:rPr>
          <w:rFonts w:hint="eastAsia"/>
        </w:rPr>
        <w:t>PostgreSQL</w:t>
      </w:r>
    </w:p>
    <w:p w14:paraId="35602AD2" w14:textId="18C57308" w:rsidR="00FB3EB6" w:rsidRPr="00FB3EB6" w:rsidRDefault="00FB3EB6" w:rsidP="00FB3EB6">
      <w:pPr>
        <w:pStyle w:val="a0"/>
      </w:pPr>
      <w:r>
        <w:rPr>
          <w:rFonts w:hint="eastAsia"/>
        </w:rPr>
        <w:t>1、</w:t>
      </w:r>
      <w:r w:rsidR="00E815B0">
        <w:rPr>
          <w:rFonts w:hint="eastAsia"/>
          <w:sz w:val="24"/>
        </w:rPr>
        <w:t>在系统环境变量中配置</w:t>
      </w:r>
      <w:r w:rsidR="00E815B0" w:rsidRPr="00E815B0">
        <w:rPr>
          <w:sz w:val="24"/>
        </w:rPr>
        <w:t>D:\postgresql\bin</w:t>
      </w:r>
      <w:r w:rsidR="001D7F31">
        <w:rPr>
          <w:rFonts w:hint="eastAsia"/>
          <w:sz w:val="24"/>
        </w:rPr>
        <w:t>;</w:t>
      </w:r>
    </w:p>
    <w:p w14:paraId="671809D8" w14:textId="750A860E" w:rsidR="00FB3EB6" w:rsidRDefault="00FB3EB6" w:rsidP="00FB3EB6">
      <w:pPr>
        <w:pStyle w:val="a0"/>
      </w:pPr>
      <w:r>
        <w:rPr>
          <w:noProof/>
        </w:rPr>
        <w:drawing>
          <wp:inline distT="0" distB="0" distL="0" distR="0" wp14:anchorId="2FC5D022" wp14:editId="43AA5DDB">
            <wp:extent cx="6263640" cy="2644775"/>
            <wp:effectExtent l="0" t="0" r="3810" b="3175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264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E5E48" w14:textId="2B4DB3C6" w:rsidR="00B850CD" w:rsidRDefault="00B850CD" w:rsidP="00FB3EB6">
      <w:pPr>
        <w:pStyle w:val="a0"/>
      </w:pPr>
      <w:r>
        <w:rPr>
          <w:rFonts w:hint="eastAsia"/>
        </w:rPr>
        <w:lastRenderedPageBreak/>
        <w:t>2</w:t>
      </w:r>
      <w:r w:rsidR="00210C24">
        <w:rPr>
          <w:rFonts w:hint="eastAsia"/>
        </w:rPr>
        <w:t>、配置shp</w:t>
      </w:r>
      <w:r w:rsidR="00210C24">
        <w:t>2pgsql</w:t>
      </w:r>
      <w:proofErr w:type="gramStart"/>
      <w:r w:rsidR="00210C24">
        <w:t>免密登录</w:t>
      </w:r>
      <w:proofErr w:type="gramEnd"/>
      <w:r w:rsidR="00210C24">
        <w:t>数据库</w:t>
      </w:r>
      <w:r w:rsidR="00210C24">
        <w:rPr>
          <w:rFonts w:hint="eastAsia"/>
        </w:rPr>
        <w:t>，</w:t>
      </w:r>
      <w:r w:rsidR="00210C24">
        <w:t>修改</w:t>
      </w:r>
      <w:r w:rsidR="00210C24" w:rsidRPr="00210C24">
        <w:t>D:\postgresql</w:t>
      </w:r>
      <w:r w:rsidR="00210C24">
        <w:rPr>
          <w:rFonts w:hint="eastAsia"/>
        </w:rPr>
        <w:t>\data\</w:t>
      </w:r>
      <w:r w:rsidR="00210C24" w:rsidRPr="00210C24">
        <w:t>pg_hba.conf</w:t>
      </w:r>
      <w:r w:rsidR="00C11264">
        <w:rPr>
          <w:rFonts w:hint="eastAsia"/>
        </w:rPr>
        <w:t>。</w:t>
      </w:r>
    </w:p>
    <w:p w14:paraId="2A22B435" w14:textId="27F84CB0" w:rsidR="00210C24" w:rsidRPr="00210C24" w:rsidRDefault="00C11264" w:rsidP="00210C24">
      <w:pPr>
        <w:pStyle w:val="a0"/>
        <w:ind w:firstLine="480"/>
        <w:rPr>
          <w:sz w:val="24"/>
        </w:rPr>
      </w:pPr>
      <w:r>
        <w:rPr>
          <w:rFonts w:hint="eastAsia"/>
          <w:sz w:val="24"/>
        </w:rPr>
        <w:t>示例：</w:t>
      </w:r>
      <w:r w:rsidR="00210C24" w:rsidRPr="00210C24">
        <w:rPr>
          <w:rFonts w:hint="eastAsia"/>
          <w:sz w:val="24"/>
        </w:rPr>
        <w:t>允许本地使用PGAdmin3登录数据库，数据库地址localhost，用户user1，数据库user1db：</w:t>
      </w:r>
    </w:p>
    <w:p w14:paraId="10682581" w14:textId="77777777" w:rsidR="00210C24" w:rsidRPr="00210C24" w:rsidRDefault="00210C24" w:rsidP="00210C24">
      <w:pPr>
        <w:pStyle w:val="a0"/>
        <w:ind w:firstLine="480"/>
        <w:rPr>
          <w:sz w:val="24"/>
        </w:rPr>
      </w:pPr>
      <w:proofErr w:type="gramStart"/>
      <w:r w:rsidRPr="00210C24">
        <w:rPr>
          <w:sz w:val="24"/>
        </w:rPr>
        <w:t>host</w:t>
      </w:r>
      <w:proofErr w:type="gramEnd"/>
      <w:r w:rsidRPr="00210C24">
        <w:rPr>
          <w:sz w:val="24"/>
        </w:rPr>
        <w:t xml:space="preserve">    user1db    user1    127.0.0.1/32    md5</w:t>
      </w:r>
    </w:p>
    <w:p w14:paraId="57A0CD1D" w14:textId="0F2826BE" w:rsidR="00210C24" w:rsidRPr="00210C24" w:rsidRDefault="00210C24" w:rsidP="00210C24">
      <w:pPr>
        <w:pStyle w:val="a0"/>
        <w:ind w:firstLine="480"/>
        <w:rPr>
          <w:sz w:val="24"/>
        </w:rPr>
      </w:pPr>
      <w:r w:rsidRPr="00210C24">
        <w:rPr>
          <w:rFonts w:hint="eastAsia"/>
          <w:sz w:val="24"/>
        </w:rPr>
        <w:t>2、允许10.1.1.0~10.1.1.255网段登录数据库：</w:t>
      </w:r>
    </w:p>
    <w:p w14:paraId="4EE9BA0F" w14:textId="77777777" w:rsidR="00210C24" w:rsidRPr="00210C24" w:rsidRDefault="00210C24" w:rsidP="00210C24">
      <w:pPr>
        <w:pStyle w:val="a0"/>
        <w:ind w:firstLine="480"/>
        <w:rPr>
          <w:sz w:val="24"/>
        </w:rPr>
      </w:pPr>
      <w:proofErr w:type="gramStart"/>
      <w:r w:rsidRPr="00210C24">
        <w:rPr>
          <w:sz w:val="24"/>
        </w:rPr>
        <w:t>host</w:t>
      </w:r>
      <w:proofErr w:type="gramEnd"/>
      <w:r w:rsidRPr="00210C24">
        <w:rPr>
          <w:sz w:val="24"/>
        </w:rPr>
        <w:t xml:space="preserve">    all    </w:t>
      </w:r>
      <w:proofErr w:type="spellStart"/>
      <w:r w:rsidRPr="00210C24">
        <w:rPr>
          <w:sz w:val="24"/>
        </w:rPr>
        <w:t>all</w:t>
      </w:r>
      <w:proofErr w:type="spellEnd"/>
      <w:r w:rsidRPr="00210C24">
        <w:rPr>
          <w:sz w:val="24"/>
        </w:rPr>
        <w:t xml:space="preserve">    10.1.1.0/24    md5</w:t>
      </w:r>
    </w:p>
    <w:p w14:paraId="352DFC4B" w14:textId="7A19D334" w:rsidR="00210C24" w:rsidRPr="00210C24" w:rsidRDefault="00210C24" w:rsidP="00210C24">
      <w:pPr>
        <w:pStyle w:val="a0"/>
        <w:ind w:firstLine="480"/>
        <w:rPr>
          <w:sz w:val="24"/>
        </w:rPr>
      </w:pPr>
      <w:r w:rsidRPr="00210C24">
        <w:rPr>
          <w:rFonts w:hint="eastAsia"/>
          <w:sz w:val="24"/>
        </w:rPr>
        <w:t>3、信任192.168.1.10登录数据库：</w:t>
      </w:r>
    </w:p>
    <w:p w14:paraId="01122653" w14:textId="40349C58" w:rsidR="00210C24" w:rsidRDefault="00210C24" w:rsidP="00210C24">
      <w:pPr>
        <w:pStyle w:val="a0"/>
        <w:ind w:firstLine="480"/>
        <w:rPr>
          <w:sz w:val="24"/>
        </w:rPr>
      </w:pPr>
      <w:proofErr w:type="gramStart"/>
      <w:r w:rsidRPr="00210C24">
        <w:rPr>
          <w:sz w:val="24"/>
        </w:rPr>
        <w:t>host</w:t>
      </w:r>
      <w:proofErr w:type="gramEnd"/>
      <w:r w:rsidRPr="00210C24">
        <w:rPr>
          <w:sz w:val="24"/>
        </w:rPr>
        <w:t xml:space="preserve">    all    </w:t>
      </w:r>
      <w:proofErr w:type="spellStart"/>
      <w:r w:rsidRPr="00210C24">
        <w:rPr>
          <w:sz w:val="24"/>
        </w:rPr>
        <w:t>all</w:t>
      </w:r>
      <w:proofErr w:type="spellEnd"/>
      <w:r w:rsidRPr="00210C24">
        <w:rPr>
          <w:sz w:val="24"/>
        </w:rPr>
        <w:t xml:space="preserve">    192.168.1.10/32    trust</w:t>
      </w:r>
    </w:p>
    <w:p w14:paraId="570CF337" w14:textId="417B38AD" w:rsidR="00487358" w:rsidRDefault="00487358" w:rsidP="00210C24">
      <w:pPr>
        <w:pStyle w:val="a0"/>
        <w:ind w:firstLine="480"/>
        <w:rPr>
          <w:sz w:val="24"/>
        </w:rPr>
      </w:pPr>
      <w:r>
        <w:rPr>
          <w:sz w:val="24"/>
        </w:rPr>
        <w:t>根据示例配置对应的服务器</w:t>
      </w:r>
      <w:proofErr w:type="gramStart"/>
      <w:r>
        <w:rPr>
          <w:sz w:val="24"/>
        </w:rPr>
        <w:t>进行免密登录</w:t>
      </w:r>
      <w:proofErr w:type="gramEnd"/>
      <w:r w:rsidR="00E42E28">
        <w:rPr>
          <w:sz w:val="24"/>
        </w:rPr>
        <w:t>和跨</w:t>
      </w:r>
      <w:proofErr w:type="spellStart"/>
      <w:r w:rsidR="00E42E28">
        <w:rPr>
          <w:sz w:val="24"/>
        </w:rPr>
        <w:t>ip</w:t>
      </w:r>
      <w:proofErr w:type="spellEnd"/>
      <w:r w:rsidR="00E42E28">
        <w:rPr>
          <w:sz w:val="24"/>
        </w:rPr>
        <w:t>访问</w:t>
      </w:r>
      <w:r>
        <w:rPr>
          <w:rFonts w:hint="eastAsia"/>
          <w:sz w:val="24"/>
        </w:rPr>
        <w:t>。</w:t>
      </w:r>
    </w:p>
    <w:p w14:paraId="36DA664B" w14:textId="276BE1F6" w:rsidR="003A664F" w:rsidRDefault="003A664F" w:rsidP="00210C24">
      <w:pPr>
        <w:pStyle w:val="a0"/>
        <w:rPr>
          <w:sz w:val="24"/>
        </w:rPr>
      </w:pPr>
      <w:r>
        <w:rPr>
          <w:noProof/>
        </w:rPr>
        <w:drawing>
          <wp:inline distT="0" distB="0" distL="0" distR="0" wp14:anchorId="70C85EB3" wp14:editId="51E5EC0B">
            <wp:extent cx="5464013" cy="1585097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464013" cy="1585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67816" w14:textId="77777777" w:rsidR="00C11264" w:rsidRPr="00210C24" w:rsidRDefault="00C11264" w:rsidP="00210C24">
      <w:pPr>
        <w:pStyle w:val="a0"/>
        <w:ind w:firstLine="480"/>
        <w:rPr>
          <w:sz w:val="24"/>
        </w:rPr>
      </w:pPr>
    </w:p>
    <w:p w14:paraId="354594E7" w14:textId="77777777" w:rsidR="00210C24" w:rsidRPr="00FB3EB6" w:rsidRDefault="00210C24" w:rsidP="00FB3EB6">
      <w:pPr>
        <w:pStyle w:val="a0"/>
      </w:pPr>
    </w:p>
    <w:p w14:paraId="120689EC" w14:textId="77777777" w:rsidR="00FB3EB6" w:rsidRPr="00D513F6" w:rsidRDefault="00FB3EB6" w:rsidP="00A1327C"/>
    <w:p w14:paraId="33188FB0" w14:textId="3F6F2912" w:rsidR="00D513F6" w:rsidRPr="00D513F6" w:rsidRDefault="00D513F6" w:rsidP="00D513F6"/>
    <w:sectPr w:rsidR="00D513F6" w:rsidRPr="00D513F6">
      <w:pgSz w:w="11906" w:h="16838"/>
      <w:pgMar w:top="1440" w:right="1021" w:bottom="1440" w:left="1021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2092BA" w14:textId="77777777" w:rsidR="007B1DC5" w:rsidRDefault="007B1DC5">
      <w:pPr>
        <w:spacing w:line="240" w:lineRule="auto"/>
      </w:pPr>
      <w:r>
        <w:separator/>
      </w:r>
    </w:p>
  </w:endnote>
  <w:endnote w:type="continuationSeparator" w:id="0">
    <w:p w14:paraId="224B4EEC" w14:textId="77777777" w:rsidR="007B1DC5" w:rsidRDefault="007B1DC5">
      <w:pPr>
        <w:spacing w:line="240" w:lineRule="auto"/>
      </w:pPr>
      <w:r>
        <w:continuationSeparator/>
      </w:r>
    </w:p>
  </w:endnote>
  <w:endnote w:type="continuationNotice" w:id="1">
    <w:p w14:paraId="58E39077" w14:textId="77777777" w:rsidR="007B1DC5" w:rsidRDefault="007B1DC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89116596"/>
      <w:docPartObj>
        <w:docPartGallery w:val="Page Numbers (Bottom of Page)"/>
        <w:docPartUnique/>
      </w:docPartObj>
    </w:sdtPr>
    <w:sdtEndPr/>
    <w:sdtContent>
      <w:p w14:paraId="5BE39768" w14:textId="77777777" w:rsidR="005E4D4C" w:rsidRDefault="005E4D4C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1217" w:rsidRPr="00401217">
          <w:rPr>
            <w:noProof/>
            <w:lang w:val="zh-CN"/>
          </w:rPr>
          <w:t>22</w:t>
        </w:r>
        <w:r>
          <w:fldChar w:fldCharType="end"/>
        </w:r>
      </w:p>
    </w:sdtContent>
  </w:sdt>
  <w:p w14:paraId="45346452" w14:textId="77777777" w:rsidR="001B5450" w:rsidRDefault="001B5450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0BB94F" w14:textId="77777777" w:rsidR="007B1DC5" w:rsidRDefault="007B1DC5">
      <w:pPr>
        <w:spacing w:line="240" w:lineRule="auto"/>
      </w:pPr>
      <w:r>
        <w:separator/>
      </w:r>
    </w:p>
  </w:footnote>
  <w:footnote w:type="continuationSeparator" w:id="0">
    <w:p w14:paraId="130197EE" w14:textId="77777777" w:rsidR="007B1DC5" w:rsidRDefault="007B1DC5">
      <w:pPr>
        <w:spacing w:line="240" w:lineRule="auto"/>
      </w:pPr>
      <w:r>
        <w:continuationSeparator/>
      </w:r>
    </w:p>
  </w:footnote>
  <w:footnote w:type="continuationNotice" w:id="1">
    <w:p w14:paraId="6CC0D00B" w14:textId="77777777" w:rsidR="007B1DC5" w:rsidRDefault="007B1DC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A8A49" w14:textId="77777777" w:rsidR="001B5450" w:rsidRDefault="003C7206">
    <w:pPr>
      <w:pStyle w:val="ad"/>
      <w:pBdr>
        <w:bottom w:val="none" w:sz="0" w:space="0" w:color="auto"/>
      </w:pBdr>
      <w:tabs>
        <w:tab w:val="left" w:pos="3382"/>
      </w:tabs>
      <w:jc w:val="lef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ACB5E41" wp14:editId="16EBC313">
          <wp:simplePos x="0" y="0"/>
          <wp:positionH relativeFrom="column">
            <wp:posOffset>-43180</wp:posOffset>
          </wp:positionH>
          <wp:positionV relativeFrom="paragraph">
            <wp:posOffset>-149860</wp:posOffset>
          </wp:positionV>
          <wp:extent cx="1350645" cy="520700"/>
          <wp:effectExtent l="0" t="0" r="1905" b="0"/>
          <wp:wrapNone/>
          <wp:docPr id="9" name="图片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" name="图片 5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0726" cy="520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80965"/>
    <w:multiLevelType w:val="hybridMultilevel"/>
    <w:tmpl w:val="393AF520"/>
    <w:lvl w:ilvl="0" w:tplc="D6762F3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0A691E0A"/>
    <w:multiLevelType w:val="multilevel"/>
    <w:tmpl w:val="3C505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4F36C1"/>
    <w:multiLevelType w:val="multilevel"/>
    <w:tmpl w:val="B13CD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F97C5D"/>
    <w:multiLevelType w:val="hybridMultilevel"/>
    <w:tmpl w:val="BD0AAECA"/>
    <w:lvl w:ilvl="0" w:tplc="776C102C">
      <w:start w:val="2"/>
      <w:numFmt w:val="decimal"/>
      <w:lvlText w:val="（%1）"/>
      <w:lvlJc w:val="left"/>
      <w:pPr>
        <w:ind w:left="720" w:hanging="720"/>
      </w:pPr>
      <w:rPr>
        <w:rFonts w:cs="Arial" w:hint="default"/>
        <w:color w:val="000000"/>
        <w:sz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150A43E0"/>
    <w:multiLevelType w:val="multilevel"/>
    <w:tmpl w:val="150A43E0"/>
    <w:lvl w:ilvl="0">
      <w:start w:val="1"/>
      <w:numFmt w:val="decimal"/>
      <w:lvlText w:val="%1"/>
      <w:lvlJc w:val="left"/>
      <w:pPr>
        <w:tabs>
          <w:tab w:val="left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left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left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left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left" w:pos="2520"/>
        </w:tabs>
        <w:ind w:left="2520" w:hanging="2520"/>
      </w:pPr>
      <w:rPr>
        <w:rFonts w:hint="default"/>
      </w:rPr>
    </w:lvl>
  </w:abstractNum>
  <w:abstractNum w:abstractNumId="5" w15:restartNumberingAfterBreak="0">
    <w:nsid w:val="180419BF"/>
    <w:multiLevelType w:val="hybridMultilevel"/>
    <w:tmpl w:val="0556265E"/>
    <w:lvl w:ilvl="0" w:tplc="1A7429F6">
      <w:start w:val="1"/>
      <w:numFmt w:val="decimal"/>
      <w:lvlText w:val="%1"/>
      <w:lvlJc w:val="left"/>
      <w:pPr>
        <w:ind w:left="420" w:hanging="420"/>
      </w:pPr>
      <w:rPr>
        <w:rFonts w:hint="eastAsia"/>
        <w:sz w:val="32"/>
        <w:szCs w:val="32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2AB759E0"/>
    <w:multiLevelType w:val="hybridMultilevel"/>
    <w:tmpl w:val="48CC14A6"/>
    <w:lvl w:ilvl="0" w:tplc="04090001">
      <w:start w:val="1"/>
      <w:numFmt w:val="bullet"/>
      <w:lvlText w:val=""/>
      <w:lvlJc w:val="left"/>
      <w:pPr>
        <w:tabs>
          <w:tab w:val="num" w:pos="435"/>
        </w:tabs>
        <w:ind w:left="435" w:hanging="435"/>
      </w:pPr>
      <w:rPr>
        <w:rFonts w:ascii="Wingdings" w:hAnsi="Wingdings" w:hint="default"/>
      </w:rPr>
    </w:lvl>
    <w:lvl w:ilvl="1" w:tplc="1690EFD4">
      <w:start w:val="1"/>
      <w:numFmt w:val="decimal"/>
      <w:lvlText w:val="%2、"/>
      <w:lvlJc w:val="left"/>
      <w:pPr>
        <w:tabs>
          <w:tab w:val="num" w:pos="1125"/>
        </w:tabs>
        <w:ind w:left="1125" w:hanging="70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37236F47"/>
    <w:multiLevelType w:val="multilevel"/>
    <w:tmpl w:val="07C680CA"/>
    <w:lvl w:ilvl="0">
      <w:start w:val="1"/>
      <w:numFmt w:val="decimal"/>
      <w:pStyle w:val="1"/>
      <w:lvlText w:val="%1"/>
      <w:lvlJc w:val="center"/>
      <w:pPr>
        <w:ind w:left="420" w:hanging="420"/>
      </w:pPr>
      <w:rPr>
        <w:rFonts w:hint="eastAsia"/>
      </w:rPr>
    </w:lvl>
    <w:lvl w:ilvl="1">
      <w:start w:val="1"/>
      <w:numFmt w:val="decimal"/>
      <w:pStyle w:val="2"/>
      <w:lvlText w:val="%1.%2 "/>
      <w:lvlJc w:val="left"/>
      <w:pPr>
        <w:tabs>
          <w:tab w:val="left" w:pos="567"/>
        </w:tabs>
        <w:ind w:left="567" w:hanging="567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2">
      <w:start w:val="1"/>
      <w:numFmt w:val="decimal"/>
      <w:pStyle w:val="3"/>
      <w:lvlText w:val="%1.%2.%3 "/>
      <w:lvlJc w:val="left"/>
      <w:pPr>
        <w:tabs>
          <w:tab w:val="left" w:pos="709"/>
        </w:tabs>
        <w:ind w:left="709" w:hanging="709"/>
      </w:pPr>
      <w:rPr>
        <w:rFonts w:hint="eastAsia"/>
      </w:rPr>
    </w:lvl>
    <w:lvl w:ilvl="3">
      <w:start w:val="1"/>
      <w:numFmt w:val="decimal"/>
      <w:pStyle w:val="40"/>
      <w:lvlText w:val="%1.%2.%3.%4"/>
      <w:lvlJc w:val="left"/>
      <w:pPr>
        <w:tabs>
          <w:tab w:val="left" w:pos="964"/>
        </w:tabs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left" w:pos="1049"/>
        </w:tabs>
        <w:ind w:left="992" w:hanging="992"/>
      </w:pPr>
      <w:rPr>
        <w:rFonts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left" w:pos="1247"/>
        </w:tabs>
        <w:ind w:left="1134" w:hanging="1134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abstractNum w:abstractNumId="8" w15:restartNumberingAfterBreak="0">
    <w:nsid w:val="507840F8"/>
    <w:multiLevelType w:val="hybridMultilevel"/>
    <w:tmpl w:val="EB5267DE"/>
    <w:lvl w:ilvl="0" w:tplc="49F236CA">
      <w:start w:val="1"/>
      <w:numFmt w:val="decimal"/>
      <w:lvlText w:val="%1、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1690EFD4">
      <w:start w:val="1"/>
      <w:numFmt w:val="decimal"/>
      <w:lvlText w:val="%2、"/>
      <w:lvlJc w:val="left"/>
      <w:pPr>
        <w:tabs>
          <w:tab w:val="num" w:pos="1125"/>
        </w:tabs>
        <w:ind w:left="1125" w:hanging="70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3451724"/>
    <w:multiLevelType w:val="hybridMultilevel"/>
    <w:tmpl w:val="0B88D168"/>
    <w:lvl w:ilvl="0" w:tplc="49F236CA">
      <w:start w:val="1"/>
      <w:numFmt w:val="decimal"/>
      <w:lvlText w:val="%1、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1690EFD4">
      <w:start w:val="1"/>
      <w:numFmt w:val="decimal"/>
      <w:lvlText w:val="%2、"/>
      <w:lvlJc w:val="left"/>
      <w:pPr>
        <w:tabs>
          <w:tab w:val="num" w:pos="1125"/>
        </w:tabs>
        <w:ind w:left="1125" w:hanging="705"/>
      </w:pPr>
      <w:rPr>
        <w:rFonts w:hint="default"/>
      </w:rPr>
    </w:lvl>
    <w:lvl w:ilvl="2" w:tplc="108046DE">
      <w:start w:val="1"/>
      <w:numFmt w:val="decimal"/>
      <w:lvlText w:val="%3)"/>
      <w:lvlJc w:val="left"/>
      <w:pPr>
        <w:ind w:left="12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757D12D5"/>
    <w:multiLevelType w:val="hybridMultilevel"/>
    <w:tmpl w:val="9B827AB0"/>
    <w:lvl w:ilvl="0" w:tplc="49F236CA">
      <w:start w:val="1"/>
      <w:numFmt w:val="decimal"/>
      <w:lvlText w:val="%1、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1690EFD4">
      <w:start w:val="1"/>
      <w:numFmt w:val="decimal"/>
      <w:lvlText w:val="%2、"/>
      <w:lvlJc w:val="left"/>
      <w:pPr>
        <w:tabs>
          <w:tab w:val="num" w:pos="1125"/>
        </w:tabs>
        <w:ind w:left="1125" w:hanging="70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  <w:num w:numId="8">
    <w:abstractNumId w:val="8"/>
  </w:num>
  <w:num w:numId="9">
    <w:abstractNumId w:val="6"/>
  </w:num>
  <w:num w:numId="10">
    <w:abstractNumId w:val="10"/>
  </w:num>
  <w:num w:numId="11">
    <w:abstractNumId w:val="9"/>
  </w:num>
  <w:num w:numId="12">
    <w:abstractNumId w:val="7"/>
  </w:num>
  <w:num w:numId="13">
    <w:abstractNumId w:val="7"/>
  </w:num>
  <w:num w:numId="14">
    <w:abstractNumId w:val="7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proofState w:spelling="clean" w:grammar="clean"/>
  <w:attachedTemplate r:id="rId1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71B"/>
    <w:rsid w:val="00001184"/>
    <w:rsid w:val="00001E48"/>
    <w:rsid w:val="00002F76"/>
    <w:rsid w:val="00003C91"/>
    <w:rsid w:val="00005784"/>
    <w:rsid w:val="000069BD"/>
    <w:rsid w:val="00006A2B"/>
    <w:rsid w:val="00006C4B"/>
    <w:rsid w:val="00007147"/>
    <w:rsid w:val="00010247"/>
    <w:rsid w:val="00010546"/>
    <w:rsid w:val="00012676"/>
    <w:rsid w:val="000128BC"/>
    <w:rsid w:val="00012E3E"/>
    <w:rsid w:val="00015526"/>
    <w:rsid w:val="00015D66"/>
    <w:rsid w:val="000164D4"/>
    <w:rsid w:val="00017056"/>
    <w:rsid w:val="0002027D"/>
    <w:rsid w:val="000223CE"/>
    <w:rsid w:val="0002254C"/>
    <w:rsid w:val="00023756"/>
    <w:rsid w:val="000237A3"/>
    <w:rsid w:val="00024212"/>
    <w:rsid w:val="000246C4"/>
    <w:rsid w:val="00024BCB"/>
    <w:rsid w:val="00025850"/>
    <w:rsid w:val="000261E0"/>
    <w:rsid w:val="0002686E"/>
    <w:rsid w:val="00026A80"/>
    <w:rsid w:val="000272D3"/>
    <w:rsid w:val="000273EB"/>
    <w:rsid w:val="000276F2"/>
    <w:rsid w:val="00032508"/>
    <w:rsid w:val="0003359D"/>
    <w:rsid w:val="00033C48"/>
    <w:rsid w:val="00033DE4"/>
    <w:rsid w:val="00034B46"/>
    <w:rsid w:val="000365F3"/>
    <w:rsid w:val="00036996"/>
    <w:rsid w:val="00037974"/>
    <w:rsid w:val="00037F9C"/>
    <w:rsid w:val="0004216A"/>
    <w:rsid w:val="00043862"/>
    <w:rsid w:val="000441E6"/>
    <w:rsid w:val="0004494F"/>
    <w:rsid w:val="00044DC0"/>
    <w:rsid w:val="00045059"/>
    <w:rsid w:val="000453A5"/>
    <w:rsid w:val="000466AC"/>
    <w:rsid w:val="0004699B"/>
    <w:rsid w:val="0004744C"/>
    <w:rsid w:val="000501DB"/>
    <w:rsid w:val="00050A78"/>
    <w:rsid w:val="00051B5F"/>
    <w:rsid w:val="00051E2B"/>
    <w:rsid w:val="00051F56"/>
    <w:rsid w:val="00052A03"/>
    <w:rsid w:val="000530ED"/>
    <w:rsid w:val="00053832"/>
    <w:rsid w:val="00054F5A"/>
    <w:rsid w:val="00055834"/>
    <w:rsid w:val="00055C8E"/>
    <w:rsid w:val="00055E13"/>
    <w:rsid w:val="0006078B"/>
    <w:rsid w:val="00060A65"/>
    <w:rsid w:val="00060BCE"/>
    <w:rsid w:val="000611E6"/>
    <w:rsid w:val="0006244E"/>
    <w:rsid w:val="00062871"/>
    <w:rsid w:val="00063467"/>
    <w:rsid w:val="000650A7"/>
    <w:rsid w:val="00066D79"/>
    <w:rsid w:val="0007067E"/>
    <w:rsid w:val="00070882"/>
    <w:rsid w:val="00070B60"/>
    <w:rsid w:val="00071C59"/>
    <w:rsid w:val="00072CB5"/>
    <w:rsid w:val="0007310B"/>
    <w:rsid w:val="0007320E"/>
    <w:rsid w:val="00073C21"/>
    <w:rsid w:val="00074DDC"/>
    <w:rsid w:val="0007704E"/>
    <w:rsid w:val="000774BB"/>
    <w:rsid w:val="00080354"/>
    <w:rsid w:val="0008045F"/>
    <w:rsid w:val="000816BE"/>
    <w:rsid w:val="00082E7A"/>
    <w:rsid w:val="00083308"/>
    <w:rsid w:val="0008345E"/>
    <w:rsid w:val="00083D68"/>
    <w:rsid w:val="00084A77"/>
    <w:rsid w:val="00084E60"/>
    <w:rsid w:val="00085193"/>
    <w:rsid w:val="00085E4A"/>
    <w:rsid w:val="00086BBD"/>
    <w:rsid w:val="00087342"/>
    <w:rsid w:val="00087D00"/>
    <w:rsid w:val="00090D85"/>
    <w:rsid w:val="00091EB6"/>
    <w:rsid w:val="00092762"/>
    <w:rsid w:val="00093A58"/>
    <w:rsid w:val="00093C9A"/>
    <w:rsid w:val="00094D16"/>
    <w:rsid w:val="0009558D"/>
    <w:rsid w:val="00096EB9"/>
    <w:rsid w:val="00097EDA"/>
    <w:rsid w:val="000A0867"/>
    <w:rsid w:val="000A22E5"/>
    <w:rsid w:val="000A2739"/>
    <w:rsid w:val="000A2CB0"/>
    <w:rsid w:val="000A35A3"/>
    <w:rsid w:val="000A52AF"/>
    <w:rsid w:val="000A5356"/>
    <w:rsid w:val="000A540B"/>
    <w:rsid w:val="000A6627"/>
    <w:rsid w:val="000A6941"/>
    <w:rsid w:val="000A7724"/>
    <w:rsid w:val="000B0917"/>
    <w:rsid w:val="000B12CA"/>
    <w:rsid w:val="000B1DED"/>
    <w:rsid w:val="000B316B"/>
    <w:rsid w:val="000B3264"/>
    <w:rsid w:val="000B4937"/>
    <w:rsid w:val="000B68EC"/>
    <w:rsid w:val="000B6942"/>
    <w:rsid w:val="000B706C"/>
    <w:rsid w:val="000B7B20"/>
    <w:rsid w:val="000C1516"/>
    <w:rsid w:val="000C3139"/>
    <w:rsid w:val="000C3220"/>
    <w:rsid w:val="000C3B37"/>
    <w:rsid w:val="000C4E29"/>
    <w:rsid w:val="000C4F57"/>
    <w:rsid w:val="000C6CAE"/>
    <w:rsid w:val="000D0947"/>
    <w:rsid w:val="000D21B0"/>
    <w:rsid w:val="000D30B7"/>
    <w:rsid w:val="000D39EC"/>
    <w:rsid w:val="000D3ECC"/>
    <w:rsid w:val="000D5453"/>
    <w:rsid w:val="000D69E0"/>
    <w:rsid w:val="000D6FB5"/>
    <w:rsid w:val="000D7912"/>
    <w:rsid w:val="000D7C27"/>
    <w:rsid w:val="000E0F0F"/>
    <w:rsid w:val="000E2305"/>
    <w:rsid w:val="000E2944"/>
    <w:rsid w:val="000E3101"/>
    <w:rsid w:val="000E3598"/>
    <w:rsid w:val="000E3636"/>
    <w:rsid w:val="000E38EC"/>
    <w:rsid w:val="000E56D3"/>
    <w:rsid w:val="000E5883"/>
    <w:rsid w:val="000E61EE"/>
    <w:rsid w:val="000E73A0"/>
    <w:rsid w:val="000E7F56"/>
    <w:rsid w:val="000F0A1A"/>
    <w:rsid w:val="000F0DEF"/>
    <w:rsid w:val="000F152C"/>
    <w:rsid w:val="000F1C52"/>
    <w:rsid w:val="000F1E20"/>
    <w:rsid w:val="000F2491"/>
    <w:rsid w:val="000F2ABB"/>
    <w:rsid w:val="000F4CF4"/>
    <w:rsid w:val="00101375"/>
    <w:rsid w:val="001026B6"/>
    <w:rsid w:val="00103068"/>
    <w:rsid w:val="00103AB8"/>
    <w:rsid w:val="0010537E"/>
    <w:rsid w:val="00107038"/>
    <w:rsid w:val="0010720F"/>
    <w:rsid w:val="001101FD"/>
    <w:rsid w:val="0011129C"/>
    <w:rsid w:val="0011203E"/>
    <w:rsid w:val="00113CE1"/>
    <w:rsid w:val="001146D0"/>
    <w:rsid w:val="00115E77"/>
    <w:rsid w:val="001164B3"/>
    <w:rsid w:val="0011690C"/>
    <w:rsid w:val="001226E0"/>
    <w:rsid w:val="00122CEB"/>
    <w:rsid w:val="00123757"/>
    <w:rsid w:val="00123944"/>
    <w:rsid w:val="00123C0D"/>
    <w:rsid w:val="00123ECA"/>
    <w:rsid w:val="0012421D"/>
    <w:rsid w:val="00124AF2"/>
    <w:rsid w:val="0012546B"/>
    <w:rsid w:val="00125766"/>
    <w:rsid w:val="00126EE7"/>
    <w:rsid w:val="001270A4"/>
    <w:rsid w:val="00130C1A"/>
    <w:rsid w:val="00131128"/>
    <w:rsid w:val="0013171C"/>
    <w:rsid w:val="00131DC2"/>
    <w:rsid w:val="00132752"/>
    <w:rsid w:val="00132FC7"/>
    <w:rsid w:val="0013372C"/>
    <w:rsid w:val="00133782"/>
    <w:rsid w:val="00133AD5"/>
    <w:rsid w:val="001348E2"/>
    <w:rsid w:val="001355B6"/>
    <w:rsid w:val="00135F1E"/>
    <w:rsid w:val="001369C4"/>
    <w:rsid w:val="00137A2A"/>
    <w:rsid w:val="001409FC"/>
    <w:rsid w:val="00141790"/>
    <w:rsid w:val="0014180D"/>
    <w:rsid w:val="001419F6"/>
    <w:rsid w:val="00141A5E"/>
    <w:rsid w:val="00142D2F"/>
    <w:rsid w:val="00143588"/>
    <w:rsid w:val="00143642"/>
    <w:rsid w:val="00144127"/>
    <w:rsid w:val="001442B8"/>
    <w:rsid w:val="001450FA"/>
    <w:rsid w:val="00145B8C"/>
    <w:rsid w:val="001460FA"/>
    <w:rsid w:val="0014746A"/>
    <w:rsid w:val="001506E7"/>
    <w:rsid w:val="00150F14"/>
    <w:rsid w:val="001519D8"/>
    <w:rsid w:val="00151BA1"/>
    <w:rsid w:val="00151BFC"/>
    <w:rsid w:val="001527CE"/>
    <w:rsid w:val="00152865"/>
    <w:rsid w:val="00152E01"/>
    <w:rsid w:val="0015491B"/>
    <w:rsid w:val="00154A54"/>
    <w:rsid w:val="0015643B"/>
    <w:rsid w:val="001619DA"/>
    <w:rsid w:val="001642D0"/>
    <w:rsid w:val="00164F42"/>
    <w:rsid w:val="00164FC5"/>
    <w:rsid w:val="00165929"/>
    <w:rsid w:val="00165C40"/>
    <w:rsid w:val="00165F22"/>
    <w:rsid w:val="00165FD3"/>
    <w:rsid w:val="001661B3"/>
    <w:rsid w:val="001701E7"/>
    <w:rsid w:val="001706DC"/>
    <w:rsid w:val="00170E0F"/>
    <w:rsid w:val="00172373"/>
    <w:rsid w:val="0017295E"/>
    <w:rsid w:val="00175A3B"/>
    <w:rsid w:val="00176087"/>
    <w:rsid w:val="001777F8"/>
    <w:rsid w:val="001801AD"/>
    <w:rsid w:val="00180F0A"/>
    <w:rsid w:val="00181554"/>
    <w:rsid w:val="0018261E"/>
    <w:rsid w:val="00182E1A"/>
    <w:rsid w:val="00182E60"/>
    <w:rsid w:val="00183054"/>
    <w:rsid w:val="00184A71"/>
    <w:rsid w:val="00185229"/>
    <w:rsid w:val="001861FE"/>
    <w:rsid w:val="001865D5"/>
    <w:rsid w:val="00191C44"/>
    <w:rsid w:val="001936A9"/>
    <w:rsid w:val="00194481"/>
    <w:rsid w:val="00195676"/>
    <w:rsid w:val="00195868"/>
    <w:rsid w:val="00196FF1"/>
    <w:rsid w:val="001A0BD0"/>
    <w:rsid w:val="001A0F39"/>
    <w:rsid w:val="001A1355"/>
    <w:rsid w:val="001A16F2"/>
    <w:rsid w:val="001A2097"/>
    <w:rsid w:val="001A258A"/>
    <w:rsid w:val="001A2EA0"/>
    <w:rsid w:val="001A2EC9"/>
    <w:rsid w:val="001A38E6"/>
    <w:rsid w:val="001A4057"/>
    <w:rsid w:val="001A4392"/>
    <w:rsid w:val="001A4399"/>
    <w:rsid w:val="001A595F"/>
    <w:rsid w:val="001A5F9B"/>
    <w:rsid w:val="001A6610"/>
    <w:rsid w:val="001A6AA9"/>
    <w:rsid w:val="001A7089"/>
    <w:rsid w:val="001A7B3A"/>
    <w:rsid w:val="001B01CC"/>
    <w:rsid w:val="001B14D3"/>
    <w:rsid w:val="001B1901"/>
    <w:rsid w:val="001B213D"/>
    <w:rsid w:val="001B2614"/>
    <w:rsid w:val="001B338D"/>
    <w:rsid w:val="001B5450"/>
    <w:rsid w:val="001B72C9"/>
    <w:rsid w:val="001B74C7"/>
    <w:rsid w:val="001B7C81"/>
    <w:rsid w:val="001B7FC9"/>
    <w:rsid w:val="001C0559"/>
    <w:rsid w:val="001C06D1"/>
    <w:rsid w:val="001C176D"/>
    <w:rsid w:val="001C2A90"/>
    <w:rsid w:val="001C35CD"/>
    <w:rsid w:val="001C516E"/>
    <w:rsid w:val="001C5E8F"/>
    <w:rsid w:val="001C6587"/>
    <w:rsid w:val="001C6CA2"/>
    <w:rsid w:val="001D05C6"/>
    <w:rsid w:val="001D0D2B"/>
    <w:rsid w:val="001D0D81"/>
    <w:rsid w:val="001D12A2"/>
    <w:rsid w:val="001D1951"/>
    <w:rsid w:val="001D28F8"/>
    <w:rsid w:val="001D3DC1"/>
    <w:rsid w:val="001D4C50"/>
    <w:rsid w:val="001D5136"/>
    <w:rsid w:val="001D5AA3"/>
    <w:rsid w:val="001D5CF2"/>
    <w:rsid w:val="001D7AC2"/>
    <w:rsid w:val="001D7F2B"/>
    <w:rsid w:val="001D7F31"/>
    <w:rsid w:val="001E0193"/>
    <w:rsid w:val="001E19C6"/>
    <w:rsid w:val="001E2C53"/>
    <w:rsid w:val="001E2CFB"/>
    <w:rsid w:val="001E3DF6"/>
    <w:rsid w:val="001E4078"/>
    <w:rsid w:val="001E42C6"/>
    <w:rsid w:val="001E4685"/>
    <w:rsid w:val="001E659A"/>
    <w:rsid w:val="001E681D"/>
    <w:rsid w:val="001E763F"/>
    <w:rsid w:val="001E7BC6"/>
    <w:rsid w:val="001F04F1"/>
    <w:rsid w:val="001F1229"/>
    <w:rsid w:val="001F135F"/>
    <w:rsid w:val="001F18C7"/>
    <w:rsid w:val="001F2007"/>
    <w:rsid w:val="001F2634"/>
    <w:rsid w:val="001F28E8"/>
    <w:rsid w:val="001F294F"/>
    <w:rsid w:val="001F2B52"/>
    <w:rsid w:val="001F31AA"/>
    <w:rsid w:val="001F4AF4"/>
    <w:rsid w:val="001F5244"/>
    <w:rsid w:val="001F558C"/>
    <w:rsid w:val="001F7507"/>
    <w:rsid w:val="001F7C00"/>
    <w:rsid w:val="0020035A"/>
    <w:rsid w:val="00200844"/>
    <w:rsid w:val="00200A37"/>
    <w:rsid w:val="002017FF"/>
    <w:rsid w:val="00201837"/>
    <w:rsid w:val="00201A04"/>
    <w:rsid w:val="00201B1E"/>
    <w:rsid w:val="0020297F"/>
    <w:rsid w:val="00202A68"/>
    <w:rsid w:val="002049CC"/>
    <w:rsid w:val="00204E68"/>
    <w:rsid w:val="0020566B"/>
    <w:rsid w:val="00206D3B"/>
    <w:rsid w:val="0021042E"/>
    <w:rsid w:val="00210C24"/>
    <w:rsid w:val="00212AB8"/>
    <w:rsid w:val="00213190"/>
    <w:rsid w:val="00214F3E"/>
    <w:rsid w:val="00215487"/>
    <w:rsid w:val="00215CD0"/>
    <w:rsid w:val="00215E70"/>
    <w:rsid w:val="002162DF"/>
    <w:rsid w:val="00216492"/>
    <w:rsid w:val="002167C2"/>
    <w:rsid w:val="00216EC6"/>
    <w:rsid w:val="00220923"/>
    <w:rsid w:val="002211DE"/>
    <w:rsid w:val="002223A8"/>
    <w:rsid w:val="002223B3"/>
    <w:rsid w:val="00224A67"/>
    <w:rsid w:val="00225034"/>
    <w:rsid w:val="002254A1"/>
    <w:rsid w:val="00225535"/>
    <w:rsid w:val="00225B36"/>
    <w:rsid w:val="00225F04"/>
    <w:rsid w:val="00226400"/>
    <w:rsid w:val="0023035F"/>
    <w:rsid w:val="00230619"/>
    <w:rsid w:val="002306ED"/>
    <w:rsid w:val="002334D6"/>
    <w:rsid w:val="00233A69"/>
    <w:rsid w:val="002341D6"/>
    <w:rsid w:val="002342D0"/>
    <w:rsid w:val="002345D5"/>
    <w:rsid w:val="00236A37"/>
    <w:rsid w:val="00236B3B"/>
    <w:rsid w:val="0023735F"/>
    <w:rsid w:val="00237B77"/>
    <w:rsid w:val="00237B91"/>
    <w:rsid w:val="002403BE"/>
    <w:rsid w:val="002407D4"/>
    <w:rsid w:val="00240DEF"/>
    <w:rsid w:val="00241440"/>
    <w:rsid w:val="002425EF"/>
    <w:rsid w:val="002441D9"/>
    <w:rsid w:val="00245E8B"/>
    <w:rsid w:val="0024617A"/>
    <w:rsid w:val="002461B9"/>
    <w:rsid w:val="00246AB8"/>
    <w:rsid w:val="00246C92"/>
    <w:rsid w:val="00246CF0"/>
    <w:rsid w:val="00247BDA"/>
    <w:rsid w:val="002518C0"/>
    <w:rsid w:val="002518F5"/>
    <w:rsid w:val="00251A9D"/>
    <w:rsid w:val="00252BDA"/>
    <w:rsid w:val="002540B4"/>
    <w:rsid w:val="002540D0"/>
    <w:rsid w:val="00254886"/>
    <w:rsid w:val="0025518B"/>
    <w:rsid w:val="002559A9"/>
    <w:rsid w:val="002563B8"/>
    <w:rsid w:val="00261EB7"/>
    <w:rsid w:val="00262359"/>
    <w:rsid w:val="00264269"/>
    <w:rsid w:val="002642B7"/>
    <w:rsid w:val="002654E2"/>
    <w:rsid w:val="002661A4"/>
    <w:rsid w:val="00266DF3"/>
    <w:rsid w:val="00266E5F"/>
    <w:rsid w:val="0027014E"/>
    <w:rsid w:val="00270DF8"/>
    <w:rsid w:val="002716C6"/>
    <w:rsid w:val="0027190D"/>
    <w:rsid w:val="0027227E"/>
    <w:rsid w:val="002724EA"/>
    <w:rsid w:val="00272A6C"/>
    <w:rsid w:val="00272F13"/>
    <w:rsid w:val="00273EF8"/>
    <w:rsid w:val="00274172"/>
    <w:rsid w:val="002749E8"/>
    <w:rsid w:val="00276306"/>
    <w:rsid w:val="00280C5B"/>
    <w:rsid w:val="00280CB3"/>
    <w:rsid w:val="00281A05"/>
    <w:rsid w:val="002842FF"/>
    <w:rsid w:val="00285105"/>
    <w:rsid w:val="002857AF"/>
    <w:rsid w:val="0028679B"/>
    <w:rsid w:val="00286841"/>
    <w:rsid w:val="00287092"/>
    <w:rsid w:val="00287419"/>
    <w:rsid w:val="00290354"/>
    <w:rsid w:val="0029039D"/>
    <w:rsid w:val="002925C5"/>
    <w:rsid w:val="00292801"/>
    <w:rsid w:val="002940ED"/>
    <w:rsid w:val="00294550"/>
    <w:rsid w:val="00294FFA"/>
    <w:rsid w:val="002975A2"/>
    <w:rsid w:val="002A046C"/>
    <w:rsid w:val="002A0665"/>
    <w:rsid w:val="002A0B0E"/>
    <w:rsid w:val="002A3BDF"/>
    <w:rsid w:val="002A4205"/>
    <w:rsid w:val="002A470F"/>
    <w:rsid w:val="002A4E34"/>
    <w:rsid w:val="002A5284"/>
    <w:rsid w:val="002A53BA"/>
    <w:rsid w:val="002A620B"/>
    <w:rsid w:val="002A6382"/>
    <w:rsid w:val="002A6542"/>
    <w:rsid w:val="002A6DA4"/>
    <w:rsid w:val="002A76F7"/>
    <w:rsid w:val="002A7B4F"/>
    <w:rsid w:val="002B0491"/>
    <w:rsid w:val="002B17AD"/>
    <w:rsid w:val="002B1C4C"/>
    <w:rsid w:val="002B2937"/>
    <w:rsid w:val="002B2ED8"/>
    <w:rsid w:val="002B438A"/>
    <w:rsid w:val="002B4A1E"/>
    <w:rsid w:val="002B603E"/>
    <w:rsid w:val="002B78B2"/>
    <w:rsid w:val="002B7C39"/>
    <w:rsid w:val="002C14FB"/>
    <w:rsid w:val="002C1EFE"/>
    <w:rsid w:val="002C368D"/>
    <w:rsid w:val="002C42D1"/>
    <w:rsid w:val="002C5F31"/>
    <w:rsid w:val="002C6B0F"/>
    <w:rsid w:val="002D0D08"/>
    <w:rsid w:val="002D1562"/>
    <w:rsid w:val="002D1CE7"/>
    <w:rsid w:val="002D22D3"/>
    <w:rsid w:val="002D2386"/>
    <w:rsid w:val="002D334F"/>
    <w:rsid w:val="002D336A"/>
    <w:rsid w:val="002D3841"/>
    <w:rsid w:val="002D3980"/>
    <w:rsid w:val="002D4099"/>
    <w:rsid w:val="002D4C40"/>
    <w:rsid w:val="002D5276"/>
    <w:rsid w:val="002D560A"/>
    <w:rsid w:val="002D58E9"/>
    <w:rsid w:val="002D67A3"/>
    <w:rsid w:val="002D7E35"/>
    <w:rsid w:val="002E00C3"/>
    <w:rsid w:val="002E1155"/>
    <w:rsid w:val="002E17BA"/>
    <w:rsid w:val="002E1D3C"/>
    <w:rsid w:val="002E28E2"/>
    <w:rsid w:val="002E3F83"/>
    <w:rsid w:val="002E705C"/>
    <w:rsid w:val="002E7951"/>
    <w:rsid w:val="002F0522"/>
    <w:rsid w:val="002F06F3"/>
    <w:rsid w:val="002F0DCB"/>
    <w:rsid w:val="002F1704"/>
    <w:rsid w:val="002F1ABE"/>
    <w:rsid w:val="002F22F4"/>
    <w:rsid w:val="002F2A90"/>
    <w:rsid w:val="002F38BE"/>
    <w:rsid w:val="002F4215"/>
    <w:rsid w:val="002F5745"/>
    <w:rsid w:val="002F5CAD"/>
    <w:rsid w:val="002F6030"/>
    <w:rsid w:val="002F610F"/>
    <w:rsid w:val="002F6534"/>
    <w:rsid w:val="002F662A"/>
    <w:rsid w:val="0030075C"/>
    <w:rsid w:val="00302303"/>
    <w:rsid w:val="00305AE9"/>
    <w:rsid w:val="00306312"/>
    <w:rsid w:val="003067B2"/>
    <w:rsid w:val="00307A1E"/>
    <w:rsid w:val="0031269D"/>
    <w:rsid w:val="003139A4"/>
    <w:rsid w:val="0031579B"/>
    <w:rsid w:val="003227C8"/>
    <w:rsid w:val="00323CA8"/>
    <w:rsid w:val="00323F0D"/>
    <w:rsid w:val="00324099"/>
    <w:rsid w:val="00324593"/>
    <w:rsid w:val="00324775"/>
    <w:rsid w:val="00324D83"/>
    <w:rsid w:val="00330204"/>
    <w:rsid w:val="00332329"/>
    <w:rsid w:val="00333767"/>
    <w:rsid w:val="00335903"/>
    <w:rsid w:val="0033771B"/>
    <w:rsid w:val="00337783"/>
    <w:rsid w:val="00337B44"/>
    <w:rsid w:val="0034216D"/>
    <w:rsid w:val="0034451E"/>
    <w:rsid w:val="003451B0"/>
    <w:rsid w:val="00346415"/>
    <w:rsid w:val="00351420"/>
    <w:rsid w:val="003514D2"/>
    <w:rsid w:val="003515DC"/>
    <w:rsid w:val="0035162A"/>
    <w:rsid w:val="00352090"/>
    <w:rsid w:val="00352D5D"/>
    <w:rsid w:val="003530D9"/>
    <w:rsid w:val="003535B7"/>
    <w:rsid w:val="00353C83"/>
    <w:rsid w:val="00353D6A"/>
    <w:rsid w:val="00354C90"/>
    <w:rsid w:val="00354E66"/>
    <w:rsid w:val="003554F1"/>
    <w:rsid w:val="003566B2"/>
    <w:rsid w:val="00357D7E"/>
    <w:rsid w:val="00357FFB"/>
    <w:rsid w:val="00360534"/>
    <w:rsid w:val="00360548"/>
    <w:rsid w:val="00360D16"/>
    <w:rsid w:val="00361E3E"/>
    <w:rsid w:val="00362E14"/>
    <w:rsid w:val="003632C9"/>
    <w:rsid w:val="00363759"/>
    <w:rsid w:val="003647C5"/>
    <w:rsid w:val="00364846"/>
    <w:rsid w:val="00364A42"/>
    <w:rsid w:val="00364A85"/>
    <w:rsid w:val="00364C5F"/>
    <w:rsid w:val="00365A7B"/>
    <w:rsid w:val="00365AC3"/>
    <w:rsid w:val="00365C2D"/>
    <w:rsid w:val="003664DB"/>
    <w:rsid w:val="00366E56"/>
    <w:rsid w:val="00367305"/>
    <w:rsid w:val="00370480"/>
    <w:rsid w:val="00370F52"/>
    <w:rsid w:val="00371591"/>
    <w:rsid w:val="00371DD2"/>
    <w:rsid w:val="0037260A"/>
    <w:rsid w:val="00373B3D"/>
    <w:rsid w:val="00373E0A"/>
    <w:rsid w:val="00374829"/>
    <w:rsid w:val="00375156"/>
    <w:rsid w:val="003765A3"/>
    <w:rsid w:val="00377811"/>
    <w:rsid w:val="003802B1"/>
    <w:rsid w:val="00380AF3"/>
    <w:rsid w:val="00382029"/>
    <w:rsid w:val="00383761"/>
    <w:rsid w:val="00384570"/>
    <w:rsid w:val="003850B7"/>
    <w:rsid w:val="003850C6"/>
    <w:rsid w:val="00385997"/>
    <w:rsid w:val="00385C12"/>
    <w:rsid w:val="003864DF"/>
    <w:rsid w:val="003867DE"/>
    <w:rsid w:val="00386985"/>
    <w:rsid w:val="00386DD2"/>
    <w:rsid w:val="0038708D"/>
    <w:rsid w:val="00387472"/>
    <w:rsid w:val="00387555"/>
    <w:rsid w:val="00387696"/>
    <w:rsid w:val="00387CAC"/>
    <w:rsid w:val="0039058E"/>
    <w:rsid w:val="0039164A"/>
    <w:rsid w:val="00391B3D"/>
    <w:rsid w:val="00394126"/>
    <w:rsid w:val="0039441C"/>
    <w:rsid w:val="003957C3"/>
    <w:rsid w:val="003972CD"/>
    <w:rsid w:val="003A0498"/>
    <w:rsid w:val="003A29B2"/>
    <w:rsid w:val="003A323F"/>
    <w:rsid w:val="003A37AB"/>
    <w:rsid w:val="003A38FD"/>
    <w:rsid w:val="003A3C32"/>
    <w:rsid w:val="003A3E9B"/>
    <w:rsid w:val="003A4896"/>
    <w:rsid w:val="003A5568"/>
    <w:rsid w:val="003A5F68"/>
    <w:rsid w:val="003A600A"/>
    <w:rsid w:val="003A664F"/>
    <w:rsid w:val="003A7145"/>
    <w:rsid w:val="003A7CCF"/>
    <w:rsid w:val="003B0C1C"/>
    <w:rsid w:val="003B243F"/>
    <w:rsid w:val="003B2604"/>
    <w:rsid w:val="003B2F29"/>
    <w:rsid w:val="003B3453"/>
    <w:rsid w:val="003B4CC7"/>
    <w:rsid w:val="003B5736"/>
    <w:rsid w:val="003B5FC0"/>
    <w:rsid w:val="003B64C8"/>
    <w:rsid w:val="003B78E2"/>
    <w:rsid w:val="003C0A15"/>
    <w:rsid w:val="003C2C41"/>
    <w:rsid w:val="003C2C93"/>
    <w:rsid w:val="003C312E"/>
    <w:rsid w:val="003C3B78"/>
    <w:rsid w:val="003C4AEA"/>
    <w:rsid w:val="003C5258"/>
    <w:rsid w:val="003C7206"/>
    <w:rsid w:val="003C7632"/>
    <w:rsid w:val="003D0E5C"/>
    <w:rsid w:val="003D0F42"/>
    <w:rsid w:val="003D1298"/>
    <w:rsid w:val="003D347A"/>
    <w:rsid w:val="003D4D9D"/>
    <w:rsid w:val="003D564E"/>
    <w:rsid w:val="003D61EC"/>
    <w:rsid w:val="003D6728"/>
    <w:rsid w:val="003D7551"/>
    <w:rsid w:val="003D7584"/>
    <w:rsid w:val="003D7A91"/>
    <w:rsid w:val="003E0158"/>
    <w:rsid w:val="003E065B"/>
    <w:rsid w:val="003E0C91"/>
    <w:rsid w:val="003E0ECF"/>
    <w:rsid w:val="003E23A5"/>
    <w:rsid w:val="003E30B3"/>
    <w:rsid w:val="003E33AE"/>
    <w:rsid w:val="003E37BC"/>
    <w:rsid w:val="003E3B68"/>
    <w:rsid w:val="003E4D79"/>
    <w:rsid w:val="003E6C0B"/>
    <w:rsid w:val="003E7A10"/>
    <w:rsid w:val="003F0994"/>
    <w:rsid w:val="003F33A1"/>
    <w:rsid w:val="003F33E1"/>
    <w:rsid w:val="003F3B38"/>
    <w:rsid w:val="003F4700"/>
    <w:rsid w:val="003F4C4D"/>
    <w:rsid w:val="003F4E1C"/>
    <w:rsid w:val="003F51CD"/>
    <w:rsid w:val="003F688A"/>
    <w:rsid w:val="003F6E60"/>
    <w:rsid w:val="00400481"/>
    <w:rsid w:val="00401217"/>
    <w:rsid w:val="0040212A"/>
    <w:rsid w:val="004032F9"/>
    <w:rsid w:val="004038B0"/>
    <w:rsid w:val="00403F7A"/>
    <w:rsid w:val="0040455C"/>
    <w:rsid w:val="00404D8D"/>
    <w:rsid w:val="004058BE"/>
    <w:rsid w:val="00405AE3"/>
    <w:rsid w:val="00405B6C"/>
    <w:rsid w:val="00405CDD"/>
    <w:rsid w:val="004074AB"/>
    <w:rsid w:val="004101BD"/>
    <w:rsid w:val="00410995"/>
    <w:rsid w:val="0041255B"/>
    <w:rsid w:val="00412590"/>
    <w:rsid w:val="00414763"/>
    <w:rsid w:val="0041489A"/>
    <w:rsid w:val="00414971"/>
    <w:rsid w:val="0041783A"/>
    <w:rsid w:val="00420E56"/>
    <w:rsid w:val="00421CAE"/>
    <w:rsid w:val="004229B9"/>
    <w:rsid w:val="00422CB7"/>
    <w:rsid w:val="00422DBF"/>
    <w:rsid w:val="00424F07"/>
    <w:rsid w:val="00425FE1"/>
    <w:rsid w:val="00427888"/>
    <w:rsid w:val="00427AC5"/>
    <w:rsid w:val="00433374"/>
    <w:rsid w:val="00434086"/>
    <w:rsid w:val="004344AE"/>
    <w:rsid w:val="004353B7"/>
    <w:rsid w:val="00435436"/>
    <w:rsid w:val="00435C58"/>
    <w:rsid w:val="0043721C"/>
    <w:rsid w:val="00437261"/>
    <w:rsid w:val="004412FA"/>
    <w:rsid w:val="00441CF8"/>
    <w:rsid w:val="004423FE"/>
    <w:rsid w:val="00442484"/>
    <w:rsid w:val="00442CA6"/>
    <w:rsid w:val="00443341"/>
    <w:rsid w:val="0044362F"/>
    <w:rsid w:val="00444C3B"/>
    <w:rsid w:val="00445A78"/>
    <w:rsid w:val="0045061B"/>
    <w:rsid w:val="00451ECC"/>
    <w:rsid w:val="00453ECD"/>
    <w:rsid w:val="004543EC"/>
    <w:rsid w:val="00455A55"/>
    <w:rsid w:val="00456312"/>
    <w:rsid w:val="00457BD0"/>
    <w:rsid w:val="004628E7"/>
    <w:rsid w:val="00464094"/>
    <w:rsid w:val="004646AB"/>
    <w:rsid w:val="00464856"/>
    <w:rsid w:val="004665DA"/>
    <w:rsid w:val="00466C69"/>
    <w:rsid w:val="0046770C"/>
    <w:rsid w:val="0047013A"/>
    <w:rsid w:val="00470589"/>
    <w:rsid w:val="004706F2"/>
    <w:rsid w:val="00471474"/>
    <w:rsid w:val="00471DD8"/>
    <w:rsid w:val="00472AC2"/>
    <w:rsid w:val="00472B29"/>
    <w:rsid w:val="00472B63"/>
    <w:rsid w:val="0047402C"/>
    <w:rsid w:val="004757D2"/>
    <w:rsid w:val="00475DC1"/>
    <w:rsid w:val="00476445"/>
    <w:rsid w:val="004766E5"/>
    <w:rsid w:val="00476CEE"/>
    <w:rsid w:val="004774FD"/>
    <w:rsid w:val="00477ADA"/>
    <w:rsid w:val="00477D01"/>
    <w:rsid w:val="004809E6"/>
    <w:rsid w:val="0048319D"/>
    <w:rsid w:val="004837F8"/>
    <w:rsid w:val="004838BE"/>
    <w:rsid w:val="00485322"/>
    <w:rsid w:val="004856B2"/>
    <w:rsid w:val="00485843"/>
    <w:rsid w:val="00485DB2"/>
    <w:rsid w:val="00485F71"/>
    <w:rsid w:val="004860B9"/>
    <w:rsid w:val="00487221"/>
    <w:rsid w:val="00487358"/>
    <w:rsid w:val="00490AA3"/>
    <w:rsid w:val="00490C9A"/>
    <w:rsid w:val="00490F30"/>
    <w:rsid w:val="00491B93"/>
    <w:rsid w:val="00492F4B"/>
    <w:rsid w:val="0049370E"/>
    <w:rsid w:val="00494DC0"/>
    <w:rsid w:val="00495890"/>
    <w:rsid w:val="0049630B"/>
    <w:rsid w:val="004974AB"/>
    <w:rsid w:val="00497FE8"/>
    <w:rsid w:val="004A0269"/>
    <w:rsid w:val="004A08B3"/>
    <w:rsid w:val="004A09BD"/>
    <w:rsid w:val="004A1071"/>
    <w:rsid w:val="004A1EE6"/>
    <w:rsid w:val="004A24D4"/>
    <w:rsid w:val="004A27AC"/>
    <w:rsid w:val="004A284C"/>
    <w:rsid w:val="004A29F2"/>
    <w:rsid w:val="004A2CED"/>
    <w:rsid w:val="004A4C81"/>
    <w:rsid w:val="004A5044"/>
    <w:rsid w:val="004A6AFE"/>
    <w:rsid w:val="004A6E16"/>
    <w:rsid w:val="004A7054"/>
    <w:rsid w:val="004B07A9"/>
    <w:rsid w:val="004B1380"/>
    <w:rsid w:val="004B1496"/>
    <w:rsid w:val="004B1D69"/>
    <w:rsid w:val="004B34B4"/>
    <w:rsid w:val="004B34C3"/>
    <w:rsid w:val="004B3F2E"/>
    <w:rsid w:val="004B4EB0"/>
    <w:rsid w:val="004B63DE"/>
    <w:rsid w:val="004B7CC0"/>
    <w:rsid w:val="004C01AA"/>
    <w:rsid w:val="004C09F0"/>
    <w:rsid w:val="004C0D80"/>
    <w:rsid w:val="004C20C8"/>
    <w:rsid w:val="004C244F"/>
    <w:rsid w:val="004C2B01"/>
    <w:rsid w:val="004C6013"/>
    <w:rsid w:val="004D0ACF"/>
    <w:rsid w:val="004D0BEB"/>
    <w:rsid w:val="004D169E"/>
    <w:rsid w:val="004D1C80"/>
    <w:rsid w:val="004D2E31"/>
    <w:rsid w:val="004D3DFC"/>
    <w:rsid w:val="004D4717"/>
    <w:rsid w:val="004D64F8"/>
    <w:rsid w:val="004D70FD"/>
    <w:rsid w:val="004E09D4"/>
    <w:rsid w:val="004E2C29"/>
    <w:rsid w:val="004E48CB"/>
    <w:rsid w:val="004E67F7"/>
    <w:rsid w:val="004E69CD"/>
    <w:rsid w:val="004E71D6"/>
    <w:rsid w:val="004E7270"/>
    <w:rsid w:val="004E75D0"/>
    <w:rsid w:val="004F0707"/>
    <w:rsid w:val="004F0BB1"/>
    <w:rsid w:val="004F22A7"/>
    <w:rsid w:val="004F2473"/>
    <w:rsid w:val="004F2F2F"/>
    <w:rsid w:val="004F35D0"/>
    <w:rsid w:val="004F3897"/>
    <w:rsid w:val="004F4244"/>
    <w:rsid w:val="004F4A02"/>
    <w:rsid w:val="004F5D7D"/>
    <w:rsid w:val="0050065B"/>
    <w:rsid w:val="005007CA"/>
    <w:rsid w:val="005013F0"/>
    <w:rsid w:val="005039E3"/>
    <w:rsid w:val="00503E18"/>
    <w:rsid w:val="00504F34"/>
    <w:rsid w:val="0050610D"/>
    <w:rsid w:val="00510104"/>
    <w:rsid w:val="00510800"/>
    <w:rsid w:val="00511169"/>
    <w:rsid w:val="00512504"/>
    <w:rsid w:val="00512B07"/>
    <w:rsid w:val="00512C18"/>
    <w:rsid w:val="00513992"/>
    <w:rsid w:val="005157D9"/>
    <w:rsid w:val="005158CB"/>
    <w:rsid w:val="00516E26"/>
    <w:rsid w:val="00521A24"/>
    <w:rsid w:val="00521A26"/>
    <w:rsid w:val="0052228A"/>
    <w:rsid w:val="00522526"/>
    <w:rsid w:val="005232CE"/>
    <w:rsid w:val="005243D8"/>
    <w:rsid w:val="00524E84"/>
    <w:rsid w:val="0052506D"/>
    <w:rsid w:val="0052515B"/>
    <w:rsid w:val="005254A1"/>
    <w:rsid w:val="005257CE"/>
    <w:rsid w:val="0052597B"/>
    <w:rsid w:val="0052599E"/>
    <w:rsid w:val="00525AF4"/>
    <w:rsid w:val="00525E1B"/>
    <w:rsid w:val="00527254"/>
    <w:rsid w:val="005273EF"/>
    <w:rsid w:val="00527597"/>
    <w:rsid w:val="00527AB9"/>
    <w:rsid w:val="005306AD"/>
    <w:rsid w:val="00531C73"/>
    <w:rsid w:val="00532FAF"/>
    <w:rsid w:val="005338A4"/>
    <w:rsid w:val="0053429D"/>
    <w:rsid w:val="00535CBF"/>
    <w:rsid w:val="00536C54"/>
    <w:rsid w:val="00537DDC"/>
    <w:rsid w:val="0054018F"/>
    <w:rsid w:val="00540208"/>
    <w:rsid w:val="005406DD"/>
    <w:rsid w:val="00540903"/>
    <w:rsid w:val="00540A62"/>
    <w:rsid w:val="00540C85"/>
    <w:rsid w:val="0054383A"/>
    <w:rsid w:val="00544C36"/>
    <w:rsid w:val="005461B5"/>
    <w:rsid w:val="005461EF"/>
    <w:rsid w:val="00546E2E"/>
    <w:rsid w:val="00546FA1"/>
    <w:rsid w:val="0054733A"/>
    <w:rsid w:val="00550CF0"/>
    <w:rsid w:val="00550FA4"/>
    <w:rsid w:val="00551065"/>
    <w:rsid w:val="00551B83"/>
    <w:rsid w:val="0055246B"/>
    <w:rsid w:val="00553108"/>
    <w:rsid w:val="005540B0"/>
    <w:rsid w:val="00555A59"/>
    <w:rsid w:val="0055679E"/>
    <w:rsid w:val="00557872"/>
    <w:rsid w:val="00557A19"/>
    <w:rsid w:val="00557EC3"/>
    <w:rsid w:val="005612BD"/>
    <w:rsid w:val="00561D14"/>
    <w:rsid w:val="00562308"/>
    <w:rsid w:val="00563C1B"/>
    <w:rsid w:val="00563C88"/>
    <w:rsid w:val="005644A5"/>
    <w:rsid w:val="00564DE0"/>
    <w:rsid w:val="00565A1F"/>
    <w:rsid w:val="005677E3"/>
    <w:rsid w:val="00567C38"/>
    <w:rsid w:val="00570EDA"/>
    <w:rsid w:val="00570EDE"/>
    <w:rsid w:val="005711D9"/>
    <w:rsid w:val="0057134F"/>
    <w:rsid w:val="0057153A"/>
    <w:rsid w:val="00571B55"/>
    <w:rsid w:val="00573877"/>
    <w:rsid w:val="005742E9"/>
    <w:rsid w:val="00580506"/>
    <w:rsid w:val="00581C27"/>
    <w:rsid w:val="00581FDE"/>
    <w:rsid w:val="00582CF5"/>
    <w:rsid w:val="00584634"/>
    <w:rsid w:val="00584D01"/>
    <w:rsid w:val="0058634A"/>
    <w:rsid w:val="00587E14"/>
    <w:rsid w:val="00591B19"/>
    <w:rsid w:val="00592841"/>
    <w:rsid w:val="00593CE3"/>
    <w:rsid w:val="005945EF"/>
    <w:rsid w:val="00594E34"/>
    <w:rsid w:val="005950C2"/>
    <w:rsid w:val="00596024"/>
    <w:rsid w:val="0059627D"/>
    <w:rsid w:val="005970DF"/>
    <w:rsid w:val="005A1123"/>
    <w:rsid w:val="005A29CB"/>
    <w:rsid w:val="005A2F55"/>
    <w:rsid w:val="005A374A"/>
    <w:rsid w:val="005A3AEF"/>
    <w:rsid w:val="005A3FC5"/>
    <w:rsid w:val="005A4E88"/>
    <w:rsid w:val="005A5A39"/>
    <w:rsid w:val="005A61CD"/>
    <w:rsid w:val="005A69E6"/>
    <w:rsid w:val="005B0051"/>
    <w:rsid w:val="005B0361"/>
    <w:rsid w:val="005B0425"/>
    <w:rsid w:val="005B0944"/>
    <w:rsid w:val="005B0B6C"/>
    <w:rsid w:val="005B0F8B"/>
    <w:rsid w:val="005B130D"/>
    <w:rsid w:val="005B1D20"/>
    <w:rsid w:val="005B1E74"/>
    <w:rsid w:val="005B1F14"/>
    <w:rsid w:val="005B25FE"/>
    <w:rsid w:val="005B304B"/>
    <w:rsid w:val="005B346B"/>
    <w:rsid w:val="005B36D5"/>
    <w:rsid w:val="005B4403"/>
    <w:rsid w:val="005B5F18"/>
    <w:rsid w:val="005B760E"/>
    <w:rsid w:val="005C0527"/>
    <w:rsid w:val="005C0B55"/>
    <w:rsid w:val="005C15AB"/>
    <w:rsid w:val="005C1645"/>
    <w:rsid w:val="005C213E"/>
    <w:rsid w:val="005C23BD"/>
    <w:rsid w:val="005C2DE7"/>
    <w:rsid w:val="005C3903"/>
    <w:rsid w:val="005C4390"/>
    <w:rsid w:val="005C4A20"/>
    <w:rsid w:val="005C4FEC"/>
    <w:rsid w:val="005C5C04"/>
    <w:rsid w:val="005C6892"/>
    <w:rsid w:val="005C6AC0"/>
    <w:rsid w:val="005C6FE8"/>
    <w:rsid w:val="005C7604"/>
    <w:rsid w:val="005D1069"/>
    <w:rsid w:val="005D1188"/>
    <w:rsid w:val="005D1F93"/>
    <w:rsid w:val="005D437B"/>
    <w:rsid w:val="005D4DE6"/>
    <w:rsid w:val="005D4F58"/>
    <w:rsid w:val="005D4FD6"/>
    <w:rsid w:val="005D52F3"/>
    <w:rsid w:val="005D59DC"/>
    <w:rsid w:val="005D6ECA"/>
    <w:rsid w:val="005D72E0"/>
    <w:rsid w:val="005E0137"/>
    <w:rsid w:val="005E0AFA"/>
    <w:rsid w:val="005E1198"/>
    <w:rsid w:val="005E38ED"/>
    <w:rsid w:val="005E3C7C"/>
    <w:rsid w:val="005E4D4C"/>
    <w:rsid w:val="005E50C1"/>
    <w:rsid w:val="005E564C"/>
    <w:rsid w:val="005F0436"/>
    <w:rsid w:val="005F055E"/>
    <w:rsid w:val="005F06C7"/>
    <w:rsid w:val="005F30A2"/>
    <w:rsid w:val="005F3636"/>
    <w:rsid w:val="005F39F1"/>
    <w:rsid w:val="005F43AE"/>
    <w:rsid w:val="005F4D89"/>
    <w:rsid w:val="005F5192"/>
    <w:rsid w:val="005F5E44"/>
    <w:rsid w:val="005F61C5"/>
    <w:rsid w:val="005F65AD"/>
    <w:rsid w:val="005F7438"/>
    <w:rsid w:val="005F7605"/>
    <w:rsid w:val="00600027"/>
    <w:rsid w:val="00600325"/>
    <w:rsid w:val="006004A1"/>
    <w:rsid w:val="00601B50"/>
    <w:rsid w:val="0060264E"/>
    <w:rsid w:val="006027DB"/>
    <w:rsid w:val="00602A0A"/>
    <w:rsid w:val="006047B2"/>
    <w:rsid w:val="0060559F"/>
    <w:rsid w:val="006063A3"/>
    <w:rsid w:val="006066FC"/>
    <w:rsid w:val="00606DDD"/>
    <w:rsid w:val="00607626"/>
    <w:rsid w:val="00610203"/>
    <w:rsid w:val="00611053"/>
    <w:rsid w:val="00611AA0"/>
    <w:rsid w:val="0061487C"/>
    <w:rsid w:val="00614D5B"/>
    <w:rsid w:val="00616973"/>
    <w:rsid w:val="00616B6F"/>
    <w:rsid w:val="006170E0"/>
    <w:rsid w:val="00617BF8"/>
    <w:rsid w:val="0062166C"/>
    <w:rsid w:val="0062247D"/>
    <w:rsid w:val="00622818"/>
    <w:rsid w:val="00623CF5"/>
    <w:rsid w:val="00624946"/>
    <w:rsid w:val="0062537F"/>
    <w:rsid w:val="006257FF"/>
    <w:rsid w:val="006258B0"/>
    <w:rsid w:val="006265CB"/>
    <w:rsid w:val="006269DC"/>
    <w:rsid w:val="006278D6"/>
    <w:rsid w:val="00627DA4"/>
    <w:rsid w:val="00630340"/>
    <w:rsid w:val="00630352"/>
    <w:rsid w:val="0063287B"/>
    <w:rsid w:val="00632929"/>
    <w:rsid w:val="006349BD"/>
    <w:rsid w:val="00634FBD"/>
    <w:rsid w:val="00636FC6"/>
    <w:rsid w:val="00637168"/>
    <w:rsid w:val="006376E5"/>
    <w:rsid w:val="00637E3E"/>
    <w:rsid w:val="006404CB"/>
    <w:rsid w:val="00641220"/>
    <w:rsid w:val="00641969"/>
    <w:rsid w:val="00641CAE"/>
    <w:rsid w:val="00641EBC"/>
    <w:rsid w:val="00642E24"/>
    <w:rsid w:val="00643D83"/>
    <w:rsid w:val="006442AB"/>
    <w:rsid w:val="00646EB9"/>
    <w:rsid w:val="00647FE6"/>
    <w:rsid w:val="00650F4D"/>
    <w:rsid w:val="00651184"/>
    <w:rsid w:val="00652C3C"/>
    <w:rsid w:val="00655513"/>
    <w:rsid w:val="006555DE"/>
    <w:rsid w:val="006566AD"/>
    <w:rsid w:val="006625EA"/>
    <w:rsid w:val="00662EB2"/>
    <w:rsid w:val="00664EBD"/>
    <w:rsid w:val="00666AEA"/>
    <w:rsid w:val="00670644"/>
    <w:rsid w:val="006708AC"/>
    <w:rsid w:val="00671B50"/>
    <w:rsid w:val="00671B85"/>
    <w:rsid w:val="006731BB"/>
    <w:rsid w:val="006737E4"/>
    <w:rsid w:val="006739B4"/>
    <w:rsid w:val="006742E6"/>
    <w:rsid w:val="00674414"/>
    <w:rsid w:val="00674BCB"/>
    <w:rsid w:val="00674CD4"/>
    <w:rsid w:val="00675816"/>
    <w:rsid w:val="0067670C"/>
    <w:rsid w:val="00677119"/>
    <w:rsid w:val="00680D0C"/>
    <w:rsid w:val="00681BF0"/>
    <w:rsid w:val="00681C1A"/>
    <w:rsid w:val="00682C54"/>
    <w:rsid w:val="00683965"/>
    <w:rsid w:val="00683BCA"/>
    <w:rsid w:val="00685BCC"/>
    <w:rsid w:val="006900AD"/>
    <w:rsid w:val="0069031E"/>
    <w:rsid w:val="00690CD7"/>
    <w:rsid w:val="006931E9"/>
    <w:rsid w:val="006939DC"/>
    <w:rsid w:val="006964A9"/>
    <w:rsid w:val="006A3C37"/>
    <w:rsid w:val="006A45A1"/>
    <w:rsid w:val="006A5866"/>
    <w:rsid w:val="006A5B65"/>
    <w:rsid w:val="006A5F8A"/>
    <w:rsid w:val="006A66B2"/>
    <w:rsid w:val="006A6A5E"/>
    <w:rsid w:val="006B0414"/>
    <w:rsid w:val="006B0837"/>
    <w:rsid w:val="006B1630"/>
    <w:rsid w:val="006B1660"/>
    <w:rsid w:val="006B16A3"/>
    <w:rsid w:val="006B2714"/>
    <w:rsid w:val="006B40F7"/>
    <w:rsid w:val="006B4295"/>
    <w:rsid w:val="006B4509"/>
    <w:rsid w:val="006B4A7E"/>
    <w:rsid w:val="006B576A"/>
    <w:rsid w:val="006B5A72"/>
    <w:rsid w:val="006B706D"/>
    <w:rsid w:val="006B7347"/>
    <w:rsid w:val="006B7CBC"/>
    <w:rsid w:val="006C0224"/>
    <w:rsid w:val="006C024E"/>
    <w:rsid w:val="006C05DA"/>
    <w:rsid w:val="006C09AA"/>
    <w:rsid w:val="006C0AE4"/>
    <w:rsid w:val="006C176F"/>
    <w:rsid w:val="006C1ADB"/>
    <w:rsid w:val="006C2281"/>
    <w:rsid w:val="006C273C"/>
    <w:rsid w:val="006C5998"/>
    <w:rsid w:val="006C6816"/>
    <w:rsid w:val="006C6BC6"/>
    <w:rsid w:val="006C727A"/>
    <w:rsid w:val="006C74E2"/>
    <w:rsid w:val="006C7CE0"/>
    <w:rsid w:val="006C7D07"/>
    <w:rsid w:val="006C7DFB"/>
    <w:rsid w:val="006D02B7"/>
    <w:rsid w:val="006D0F32"/>
    <w:rsid w:val="006D2FBE"/>
    <w:rsid w:val="006D30B7"/>
    <w:rsid w:val="006D45A4"/>
    <w:rsid w:val="006D4B1F"/>
    <w:rsid w:val="006D5095"/>
    <w:rsid w:val="006D6295"/>
    <w:rsid w:val="006D6643"/>
    <w:rsid w:val="006D6709"/>
    <w:rsid w:val="006D6924"/>
    <w:rsid w:val="006D6B24"/>
    <w:rsid w:val="006D6B88"/>
    <w:rsid w:val="006D72CE"/>
    <w:rsid w:val="006D7317"/>
    <w:rsid w:val="006D74C5"/>
    <w:rsid w:val="006D75E4"/>
    <w:rsid w:val="006D78C8"/>
    <w:rsid w:val="006E16F1"/>
    <w:rsid w:val="006E1904"/>
    <w:rsid w:val="006E1FB8"/>
    <w:rsid w:val="006E204F"/>
    <w:rsid w:val="006E409E"/>
    <w:rsid w:val="006E40CE"/>
    <w:rsid w:val="006E618A"/>
    <w:rsid w:val="006E7262"/>
    <w:rsid w:val="006E766D"/>
    <w:rsid w:val="006E7FA7"/>
    <w:rsid w:val="006F01B8"/>
    <w:rsid w:val="006F0AB4"/>
    <w:rsid w:val="006F0C64"/>
    <w:rsid w:val="006F1144"/>
    <w:rsid w:val="006F20DA"/>
    <w:rsid w:val="006F2339"/>
    <w:rsid w:val="006F388C"/>
    <w:rsid w:val="006F3D57"/>
    <w:rsid w:val="006F4005"/>
    <w:rsid w:val="006F591F"/>
    <w:rsid w:val="006F78A5"/>
    <w:rsid w:val="007000B7"/>
    <w:rsid w:val="0070018D"/>
    <w:rsid w:val="00700D18"/>
    <w:rsid w:val="007017BF"/>
    <w:rsid w:val="00702C33"/>
    <w:rsid w:val="00702F5E"/>
    <w:rsid w:val="00703AB5"/>
    <w:rsid w:val="00703B2D"/>
    <w:rsid w:val="00704056"/>
    <w:rsid w:val="00704DB6"/>
    <w:rsid w:val="00705166"/>
    <w:rsid w:val="00706562"/>
    <w:rsid w:val="00706E12"/>
    <w:rsid w:val="0070756A"/>
    <w:rsid w:val="00707B3B"/>
    <w:rsid w:val="00710E1E"/>
    <w:rsid w:val="00711341"/>
    <w:rsid w:val="0071189C"/>
    <w:rsid w:val="0071260A"/>
    <w:rsid w:val="007140BF"/>
    <w:rsid w:val="00714BE9"/>
    <w:rsid w:val="00715488"/>
    <w:rsid w:val="00716257"/>
    <w:rsid w:val="00717F7B"/>
    <w:rsid w:val="00721AC7"/>
    <w:rsid w:val="00724EB8"/>
    <w:rsid w:val="00725109"/>
    <w:rsid w:val="00725C3F"/>
    <w:rsid w:val="007263A0"/>
    <w:rsid w:val="00726DC5"/>
    <w:rsid w:val="00726F84"/>
    <w:rsid w:val="0072793B"/>
    <w:rsid w:val="007306EC"/>
    <w:rsid w:val="0073278B"/>
    <w:rsid w:val="00733726"/>
    <w:rsid w:val="00733C13"/>
    <w:rsid w:val="00734AAE"/>
    <w:rsid w:val="007352F9"/>
    <w:rsid w:val="00735A33"/>
    <w:rsid w:val="00735ACF"/>
    <w:rsid w:val="00736285"/>
    <w:rsid w:val="0073659F"/>
    <w:rsid w:val="007365F9"/>
    <w:rsid w:val="00737721"/>
    <w:rsid w:val="00737B67"/>
    <w:rsid w:val="00741FAE"/>
    <w:rsid w:val="007424D0"/>
    <w:rsid w:val="007425D7"/>
    <w:rsid w:val="00742FFC"/>
    <w:rsid w:val="007434A0"/>
    <w:rsid w:val="00744044"/>
    <w:rsid w:val="0074438C"/>
    <w:rsid w:val="007446E1"/>
    <w:rsid w:val="0074593D"/>
    <w:rsid w:val="00745999"/>
    <w:rsid w:val="007461E0"/>
    <w:rsid w:val="0074786A"/>
    <w:rsid w:val="0075020E"/>
    <w:rsid w:val="0075076D"/>
    <w:rsid w:val="00751936"/>
    <w:rsid w:val="00753BFB"/>
    <w:rsid w:val="00753E92"/>
    <w:rsid w:val="00761D5A"/>
    <w:rsid w:val="007636A5"/>
    <w:rsid w:val="00765508"/>
    <w:rsid w:val="00765A3A"/>
    <w:rsid w:val="00766E8B"/>
    <w:rsid w:val="007677BA"/>
    <w:rsid w:val="007701BA"/>
    <w:rsid w:val="00770766"/>
    <w:rsid w:val="00770A3E"/>
    <w:rsid w:val="00772115"/>
    <w:rsid w:val="00772371"/>
    <w:rsid w:val="00774632"/>
    <w:rsid w:val="00774EF8"/>
    <w:rsid w:val="00775B89"/>
    <w:rsid w:val="00776A38"/>
    <w:rsid w:val="00776FFB"/>
    <w:rsid w:val="007806A5"/>
    <w:rsid w:val="00781073"/>
    <w:rsid w:val="007810D6"/>
    <w:rsid w:val="00781B1A"/>
    <w:rsid w:val="007832A1"/>
    <w:rsid w:val="00783C81"/>
    <w:rsid w:val="00784596"/>
    <w:rsid w:val="00786B90"/>
    <w:rsid w:val="0078766F"/>
    <w:rsid w:val="00791BF0"/>
    <w:rsid w:val="00791C7F"/>
    <w:rsid w:val="007948C0"/>
    <w:rsid w:val="00795199"/>
    <w:rsid w:val="0079762F"/>
    <w:rsid w:val="007A027D"/>
    <w:rsid w:val="007A177B"/>
    <w:rsid w:val="007A29B4"/>
    <w:rsid w:val="007A38DB"/>
    <w:rsid w:val="007A3EC0"/>
    <w:rsid w:val="007A6220"/>
    <w:rsid w:val="007A6339"/>
    <w:rsid w:val="007A67D3"/>
    <w:rsid w:val="007A734E"/>
    <w:rsid w:val="007A7A79"/>
    <w:rsid w:val="007B0A41"/>
    <w:rsid w:val="007B1DC5"/>
    <w:rsid w:val="007B4543"/>
    <w:rsid w:val="007B47B3"/>
    <w:rsid w:val="007B4F52"/>
    <w:rsid w:val="007B4FA8"/>
    <w:rsid w:val="007B5157"/>
    <w:rsid w:val="007B6040"/>
    <w:rsid w:val="007B6390"/>
    <w:rsid w:val="007B7C2F"/>
    <w:rsid w:val="007C0CF1"/>
    <w:rsid w:val="007C0E06"/>
    <w:rsid w:val="007C1163"/>
    <w:rsid w:val="007C23E6"/>
    <w:rsid w:val="007C2AB7"/>
    <w:rsid w:val="007C3514"/>
    <w:rsid w:val="007C3E44"/>
    <w:rsid w:val="007C5E5B"/>
    <w:rsid w:val="007C67DA"/>
    <w:rsid w:val="007D0300"/>
    <w:rsid w:val="007D09C1"/>
    <w:rsid w:val="007D2472"/>
    <w:rsid w:val="007D2642"/>
    <w:rsid w:val="007D2E67"/>
    <w:rsid w:val="007D3545"/>
    <w:rsid w:val="007D4B87"/>
    <w:rsid w:val="007D5B36"/>
    <w:rsid w:val="007D64C6"/>
    <w:rsid w:val="007D6B3A"/>
    <w:rsid w:val="007D6BCB"/>
    <w:rsid w:val="007D7560"/>
    <w:rsid w:val="007E16E8"/>
    <w:rsid w:val="007E1E9D"/>
    <w:rsid w:val="007E1FA3"/>
    <w:rsid w:val="007E2988"/>
    <w:rsid w:val="007E5A2F"/>
    <w:rsid w:val="007E637D"/>
    <w:rsid w:val="007E713C"/>
    <w:rsid w:val="007E7308"/>
    <w:rsid w:val="007E74B4"/>
    <w:rsid w:val="007E762F"/>
    <w:rsid w:val="007E7A95"/>
    <w:rsid w:val="007E7D85"/>
    <w:rsid w:val="007E7EDD"/>
    <w:rsid w:val="007E7EDE"/>
    <w:rsid w:val="007F1D6F"/>
    <w:rsid w:val="007F231D"/>
    <w:rsid w:val="007F2D3A"/>
    <w:rsid w:val="007F333C"/>
    <w:rsid w:val="007F3486"/>
    <w:rsid w:val="007F415E"/>
    <w:rsid w:val="007F6AE0"/>
    <w:rsid w:val="007F6BC6"/>
    <w:rsid w:val="008010BA"/>
    <w:rsid w:val="00801D9A"/>
    <w:rsid w:val="00802455"/>
    <w:rsid w:val="00802F25"/>
    <w:rsid w:val="00803521"/>
    <w:rsid w:val="00803757"/>
    <w:rsid w:val="008067A7"/>
    <w:rsid w:val="008069F5"/>
    <w:rsid w:val="00807AD4"/>
    <w:rsid w:val="00810924"/>
    <w:rsid w:val="008113DF"/>
    <w:rsid w:val="008156C7"/>
    <w:rsid w:val="00817A31"/>
    <w:rsid w:val="00817C7E"/>
    <w:rsid w:val="0082016F"/>
    <w:rsid w:val="008202BA"/>
    <w:rsid w:val="00820D95"/>
    <w:rsid w:val="00820FDB"/>
    <w:rsid w:val="00821AF7"/>
    <w:rsid w:val="0082220D"/>
    <w:rsid w:val="008223A5"/>
    <w:rsid w:val="00822E8A"/>
    <w:rsid w:val="0082352F"/>
    <w:rsid w:val="00825548"/>
    <w:rsid w:val="00825EA4"/>
    <w:rsid w:val="00825F68"/>
    <w:rsid w:val="0082789F"/>
    <w:rsid w:val="008302FA"/>
    <w:rsid w:val="00832CB6"/>
    <w:rsid w:val="008334D9"/>
    <w:rsid w:val="00835FBC"/>
    <w:rsid w:val="008361D5"/>
    <w:rsid w:val="00837A76"/>
    <w:rsid w:val="00837AAB"/>
    <w:rsid w:val="00837D94"/>
    <w:rsid w:val="00837EBE"/>
    <w:rsid w:val="00840C77"/>
    <w:rsid w:val="008413A7"/>
    <w:rsid w:val="00841418"/>
    <w:rsid w:val="0084328E"/>
    <w:rsid w:val="00844163"/>
    <w:rsid w:val="0084420A"/>
    <w:rsid w:val="0084490A"/>
    <w:rsid w:val="00844F27"/>
    <w:rsid w:val="008450CE"/>
    <w:rsid w:val="00845709"/>
    <w:rsid w:val="00845904"/>
    <w:rsid w:val="0084682A"/>
    <w:rsid w:val="00846A08"/>
    <w:rsid w:val="00846E5F"/>
    <w:rsid w:val="008476AE"/>
    <w:rsid w:val="00847A79"/>
    <w:rsid w:val="00847EA0"/>
    <w:rsid w:val="00850974"/>
    <w:rsid w:val="00851E0F"/>
    <w:rsid w:val="00851FB8"/>
    <w:rsid w:val="008524B1"/>
    <w:rsid w:val="0085270D"/>
    <w:rsid w:val="00852D2D"/>
    <w:rsid w:val="00852E89"/>
    <w:rsid w:val="0085630B"/>
    <w:rsid w:val="008605BF"/>
    <w:rsid w:val="00861536"/>
    <w:rsid w:val="008618CF"/>
    <w:rsid w:val="00861A21"/>
    <w:rsid w:val="00861E7A"/>
    <w:rsid w:val="008632F3"/>
    <w:rsid w:val="00864D7C"/>
    <w:rsid w:val="00866B60"/>
    <w:rsid w:val="00867F57"/>
    <w:rsid w:val="00870638"/>
    <w:rsid w:val="0087075F"/>
    <w:rsid w:val="00871150"/>
    <w:rsid w:val="008721F6"/>
    <w:rsid w:val="00873269"/>
    <w:rsid w:val="0087724E"/>
    <w:rsid w:val="008777EC"/>
    <w:rsid w:val="00877B77"/>
    <w:rsid w:val="00881290"/>
    <w:rsid w:val="00881CCE"/>
    <w:rsid w:val="00881ECE"/>
    <w:rsid w:val="008847F3"/>
    <w:rsid w:val="00884AAF"/>
    <w:rsid w:val="00884ED9"/>
    <w:rsid w:val="00885932"/>
    <w:rsid w:val="008874DA"/>
    <w:rsid w:val="00890E00"/>
    <w:rsid w:val="00892A29"/>
    <w:rsid w:val="008936E7"/>
    <w:rsid w:val="008947CC"/>
    <w:rsid w:val="00894949"/>
    <w:rsid w:val="008953D8"/>
    <w:rsid w:val="00895503"/>
    <w:rsid w:val="0089569C"/>
    <w:rsid w:val="008958F4"/>
    <w:rsid w:val="00895E5E"/>
    <w:rsid w:val="00896062"/>
    <w:rsid w:val="008A055E"/>
    <w:rsid w:val="008A1EE7"/>
    <w:rsid w:val="008A32FC"/>
    <w:rsid w:val="008A3C77"/>
    <w:rsid w:val="008A4F93"/>
    <w:rsid w:val="008A55E4"/>
    <w:rsid w:val="008A5D73"/>
    <w:rsid w:val="008A6073"/>
    <w:rsid w:val="008A6835"/>
    <w:rsid w:val="008A7E34"/>
    <w:rsid w:val="008B0065"/>
    <w:rsid w:val="008B0337"/>
    <w:rsid w:val="008B037C"/>
    <w:rsid w:val="008B0A7D"/>
    <w:rsid w:val="008B0AFD"/>
    <w:rsid w:val="008B0F9E"/>
    <w:rsid w:val="008B1650"/>
    <w:rsid w:val="008B1D65"/>
    <w:rsid w:val="008B33A2"/>
    <w:rsid w:val="008B38F3"/>
    <w:rsid w:val="008B4B5C"/>
    <w:rsid w:val="008B4B7E"/>
    <w:rsid w:val="008B60BA"/>
    <w:rsid w:val="008B655E"/>
    <w:rsid w:val="008B7847"/>
    <w:rsid w:val="008C0992"/>
    <w:rsid w:val="008C0C6F"/>
    <w:rsid w:val="008C0F1B"/>
    <w:rsid w:val="008C1073"/>
    <w:rsid w:val="008C2F35"/>
    <w:rsid w:val="008C3B22"/>
    <w:rsid w:val="008C5032"/>
    <w:rsid w:val="008C51D7"/>
    <w:rsid w:val="008C68D1"/>
    <w:rsid w:val="008C68E1"/>
    <w:rsid w:val="008C6AD9"/>
    <w:rsid w:val="008C7896"/>
    <w:rsid w:val="008C7D9E"/>
    <w:rsid w:val="008D06A5"/>
    <w:rsid w:val="008D14D1"/>
    <w:rsid w:val="008D1C8A"/>
    <w:rsid w:val="008D285B"/>
    <w:rsid w:val="008D31DC"/>
    <w:rsid w:val="008D4B81"/>
    <w:rsid w:val="008D525F"/>
    <w:rsid w:val="008D6240"/>
    <w:rsid w:val="008D77A7"/>
    <w:rsid w:val="008D7E9F"/>
    <w:rsid w:val="008E01BB"/>
    <w:rsid w:val="008E09D5"/>
    <w:rsid w:val="008E1A32"/>
    <w:rsid w:val="008E273C"/>
    <w:rsid w:val="008E352F"/>
    <w:rsid w:val="008E3C48"/>
    <w:rsid w:val="008E4A79"/>
    <w:rsid w:val="008E7C69"/>
    <w:rsid w:val="008F174C"/>
    <w:rsid w:val="008F1F20"/>
    <w:rsid w:val="008F1FC3"/>
    <w:rsid w:val="008F2170"/>
    <w:rsid w:val="008F2407"/>
    <w:rsid w:val="008F49F5"/>
    <w:rsid w:val="008F4BDF"/>
    <w:rsid w:val="008F59C3"/>
    <w:rsid w:val="008F6FE1"/>
    <w:rsid w:val="008F78E9"/>
    <w:rsid w:val="008F7D5B"/>
    <w:rsid w:val="008F7E25"/>
    <w:rsid w:val="00901BC6"/>
    <w:rsid w:val="00903CFA"/>
    <w:rsid w:val="0090468D"/>
    <w:rsid w:val="00905375"/>
    <w:rsid w:val="009059FF"/>
    <w:rsid w:val="00905D17"/>
    <w:rsid w:val="00906910"/>
    <w:rsid w:val="00906FB4"/>
    <w:rsid w:val="00907A06"/>
    <w:rsid w:val="00910C66"/>
    <w:rsid w:val="00912B18"/>
    <w:rsid w:val="00913018"/>
    <w:rsid w:val="00913799"/>
    <w:rsid w:val="00914F04"/>
    <w:rsid w:val="00915201"/>
    <w:rsid w:val="009155AE"/>
    <w:rsid w:val="00917356"/>
    <w:rsid w:val="009173C2"/>
    <w:rsid w:val="0092006D"/>
    <w:rsid w:val="0092072E"/>
    <w:rsid w:val="009207C9"/>
    <w:rsid w:val="009208B8"/>
    <w:rsid w:val="00920E9B"/>
    <w:rsid w:val="00921B60"/>
    <w:rsid w:val="009220B9"/>
    <w:rsid w:val="009229DB"/>
    <w:rsid w:val="00922D71"/>
    <w:rsid w:val="00923F08"/>
    <w:rsid w:val="00924508"/>
    <w:rsid w:val="0092521F"/>
    <w:rsid w:val="009271A5"/>
    <w:rsid w:val="00927AE0"/>
    <w:rsid w:val="00930FD8"/>
    <w:rsid w:val="00932F1D"/>
    <w:rsid w:val="00932F4B"/>
    <w:rsid w:val="0093375F"/>
    <w:rsid w:val="00933A63"/>
    <w:rsid w:val="009341C6"/>
    <w:rsid w:val="00934AA0"/>
    <w:rsid w:val="00935716"/>
    <w:rsid w:val="009410E6"/>
    <w:rsid w:val="00941416"/>
    <w:rsid w:val="00941773"/>
    <w:rsid w:val="00941ADA"/>
    <w:rsid w:val="00941DDC"/>
    <w:rsid w:val="00942A4C"/>
    <w:rsid w:val="00942FB1"/>
    <w:rsid w:val="00944439"/>
    <w:rsid w:val="009446D1"/>
    <w:rsid w:val="0094636F"/>
    <w:rsid w:val="00946C03"/>
    <w:rsid w:val="00946D84"/>
    <w:rsid w:val="00946F66"/>
    <w:rsid w:val="00950B3D"/>
    <w:rsid w:val="00953237"/>
    <w:rsid w:val="00954503"/>
    <w:rsid w:val="00954FCB"/>
    <w:rsid w:val="00956A9D"/>
    <w:rsid w:val="00956EB4"/>
    <w:rsid w:val="009601EE"/>
    <w:rsid w:val="00960D5B"/>
    <w:rsid w:val="00962558"/>
    <w:rsid w:val="0096338C"/>
    <w:rsid w:val="009638B6"/>
    <w:rsid w:val="00963907"/>
    <w:rsid w:val="009643E5"/>
    <w:rsid w:val="00965844"/>
    <w:rsid w:val="00965C41"/>
    <w:rsid w:val="00965CCC"/>
    <w:rsid w:val="009670D2"/>
    <w:rsid w:val="009675F2"/>
    <w:rsid w:val="009678AF"/>
    <w:rsid w:val="0097012D"/>
    <w:rsid w:val="00970493"/>
    <w:rsid w:val="0097108A"/>
    <w:rsid w:val="009716A6"/>
    <w:rsid w:val="00971FFF"/>
    <w:rsid w:val="0097205A"/>
    <w:rsid w:val="00973E41"/>
    <w:rsid w:val="0097440F"/>
    <w:rsid w:val="009752AD"/>
    <w:rsid w:val="009762E2"/>
    <w:rsid w:val="009769CB"/>
    <w:rsid w:val="009808A9"/>
    <w:rsid w:val="009812D6"/>
    <w:rsid w:val="00982B9A"/>
    <w:rsid w:val="00982CF8"/>
    <w:rsid w:val="00982D26"/>
    <w:rsid w:val="00983159"/>
    <w:rsid w:val="009840C4"/>
    <w:rsid w:val="00984AA9"/>
    <w:rsid w:val="00985118"/>
    <w:rsid w:val="009864A6"/>
    <w:rsid w:val="0098662C"/>
    <w:rsid w:val="009874ED"/>
    <w:rsid w:val="00990A30"/>
    <w:rsid w:val="00990AD1"/>
    <w:rsid w:val="00990C13"/>
    <w:rsid w:val="00990ED5"/>
    <w:rsid w:val="00991CF4"/>
    <w:rsid w:val="0099225C"/>
    <w:rsid w:val="009928D1"/>
    <w:rsid w:val="00993555"/>
    <w:rsid w:val="00993AA8"/>
    <w:rsid w:val="00994297"/>
    <w:rsid w:val="0099540D"/>
    <w:rsid w:val="009957DA"/>
    <w:rsid w:val="00995B0E"/>
    <w:rsid w:val="00995F80"/>
    <w:rsid w:val="00996BB3"/>
    <w:rsid w:val="00996DB5"/>
    <w:rsid w:val="00997643"/>
    <w:rsid w:val="009A0B37"/>
    <w:rsid w:val="009A1357"/>
    <w:rsid w:val="009A17B0"/>
    <w:rsid w:val="009A1E3F"/>
    <w:rsid w:val="009A2209"/>
    <w:rsid w:val="009A33DE"/>
    <w:rsid w:val="009A3F54"/>
    <w:rsid w:val="009A4397"/>
    <w:rsid w:val="009A68F3"/>
    <w:rsid w:val="009A6F53"/>
    <w:rsid w:val="009A7824"/>
    <w:rsid w:val="009B0092"/>
    <w:rsid w:val="009B03E2"/>
    <w:rsid w:val="009B076F"/>
    <w:rsid w:val="009B23D3"/>
    <w:rsid w:val="009B3DA1"/>
    <w:rsid w:val="009B4E6E"/>
    <w:rsid w:val="009B5393"/>
    <w:rsid w:val="009B65AA"/>
    <w:rsid w:val="009C0645"/>
    <w:rsid w:val="009C097F"/>
    <w:rsid w:val="009C0EE4"/>
    <w:rsid w:val="009C463A"/>
    <w:rsid w:val="009C4717"/>
    <w:rsid w:val="009C4AAF"/>
    <w:rsid w:val="009C59C6"/>
    <w:rsid w:val="009C6015"/>
    <w:rsid w:val="009C69F5"/>
    <w:rsid w:val="009C7CC6"/>
    <w:rsid w:val="009C7ECA"/>
    <w:rsid w:val="009D0449"/>
    <w:rsid w:val="009D0795"/>
    <w:rsid w:val="009D22B0"/>
    <w:rsid w:val="009D262B"/>
    <w:rsid w:val="009D4085"/>
    <w:rsid w:val="009D44A9"/>
    <w:rsid w:val="009D4913"/>
    <w:rsid w:val="009D5BA4"/>
    <w:rsid w:val="009E02F6"/>
    <w:rsid w:val="009E03F6"/>
    <w:rsid w:val="009E0789"/>
    <w:rsid w:val="009E131B"/>
    <w:rsid w:val="009E143D"/>
    <w:rsid w:val="009E170F"/>
    <w:rsid w:val="009E1A19"/>
    <w:rsid w:val="009E2550"/>
    <w:rsid w:val="009E3ADA"/>
    <w:rsid w:val="009E46AA"/>
    <w:rsid w:val="009E4C8E"/>
    <w:rsid w:val="009E5289"/>
    <w:rsid w:val="009E6BFD"/>
    <w:rsid w:val="009E7BFC"/>
    <w:rsid w:val="009F116B"/>
    <w:rsid w:val="009F1AB3"/>
    <w:rsid w:val="009F3CC0"/>
    <w:rsid w:val="009F4ABC"/>
    <w:rsid w:val="009F4DCB"/>
    <w:rsid w:val="009F617F"/>
    <w:rsid w:val="009F667D"/>
    <w:rsid w:val="009F77A6"/>
    <w:rsid w:val="00A012D8"/>
    <w:rsid w:val="00A01781"/>
    <w:rsid w:val="00A02599"/>
    <w:rsid w:val="00A0541C"/>
    <w:rsid w:val="00A05D80"/>
    <w:rsid w:val="00A06406"/>
    <w:rsid w:val="00A06E61"/>
    <w:rsid w:val="00A0747E"/>
    <w:rsid w:val="00A07820"/>
    <w:rsid w:val="00A10541"/>
    <w:rsid w:val="00A1239A"/>
    <w:rsid w:val="00A128A0"/>
    <w:rsid w:val="00A1327C"/>
    <w:rsid w:val="00A13AEE"/>
    <w:rsid w:val="00A1418F"/>
    <w:rsid w:val="00A14C42"/>
    <w:rsid w:val="00A15141"/>
    <w:rsid w:val="00A162A4"/>
    <w:rsid w:val="00A16688"/>
    <w:rsid w:val="00A16E99"/>
    <w:rsid w:val="00A2007F"/>
    <w:rsid w:val="00A201C6"/>
    <w:rsid w:val="00A2035E"/>
    <w:rsid w:val="00A22648"/>
    <w:rsid w:val="00A23A52"/>
    <w:rsid w:val="00A26C13"/>
    <w:rsid w:val="00A27451"/>
    <w:rsid w:val="00A30012"/>
    <w:rsid w:val="00A313DC"/>
    <w:rsid w:val="00A31A8B"/>
    <w:rsid w:val="00A332B4"/>
    <w:rsid w:val="00A33ECF"/>
    <w:rsid w:val="00A355AB"/>
    <w:rsid w:val="00A355B5"/>
    <w:rsid w:val="00A3594E"/>
    <w:rsid w:val="00A3597C"/>
    <w:rsid w:val="00A35EE6"/>
    <w:rsid w:val="00A360CE"/>
    <w:rsid w:val="00A365EC"/>
    <w:rsid w:val="00A36709"/>
    <w:rsid w:val="00A37C23"/>
    <w:rsid w:val="00A4035E"/>
    <w:rsid w:val="00A4192B"/>
    <w:rsid w:val="00A42C55"/>
    <w:rsid w:val="00A42C72"/>
    <w:rsid w:val="00A42F96"/>
    <w:rsid w:val="00A447E5"/>
    <w:rsid w:val="00A4498A"/>
    <w:rsid w:val="00A457C8"/>
    <w:rsid w:val="00A46AAF"/>
    <w:rsid w:val="00A46B59"/>
    <w:rsid w:val="00A47286"/>
    <w:rsid w:val="00A47622"/>
    <w:rsid w:val="00A509BE"/>
    <w:rsid w:val="00A50BCD"/>
    <w:rsid w:val="00A5203F"/>
    <w:rsid w:val="00A5265D"/>
    <w:rsid w:val="00A526A9"/>
    <w:rsid w:val="00A55548"/>
    <w:rsid w:val="00A5568E"/>
    <w:rsid w:val="00A56137"/>
    <w:rsid w:val="00A56D76"/>
    <w:rsid w:val="00A57330"/>
    <w:rsid w:val="00A5749D"/>
    <w:rsid w:val="00A57D58"/>
    <w:rsid w:val="00A60803"/>
    <w:rsid w:val="00A627F9"/>
    <w:rsid w:val="00A63B4C"/>
    <w:rsid w:val="00A65CF8"/>
    <w:rsid w:val="00A660E0"/>
    <w:rsid w:val="00A72B0D"/>
    <w:rsid w:val="00A72BFE"/>
    <w:rsid w:val="00A72F60"/>
    <w:rsid w:val="00A730E0"/>
    <w:rsid w:val="00A733ED"/>
    <w:rsid w:val="00A745FE"/>
    <w:rsid w:val="00A74679"/>
    <w:rsid w:val="00A765FC"/>
    <w:rsid w:val="00A768DA"/>
    <w:rsid w:val="00A76D03"/>
    <w:rsid w:val="00A773C1"/>
    <w:rsid w:val="00A813CE"/>
    <w:rsid w:val="00A82E4C"/>
    <w:rsid w:val="00A83102"/>
    <w:rsid w:val="00A83AB3"/>
    <w:rsid w:val="00A8566C"/>
    <w:rsid w:val="00A85DA1"/>
    <w:rsid w:val="00A85EA0"/>
    <w:rsid w:val="00A860CE"/>
    <w:rsid w:val="00A930FF"/>
    <w:rsid w:val="00A9416D"/>
    <w:rsid w:val="00A94C2D"/>
    <w:rsid w:val="00A96C9C"/>
    <w:rsid w:val="00A97E7D"/>
    <w:rsid w:val="00A97F90"/>
    <w:rsid w:val="00AA1B17"/>
    <w:rsid w:val="00AA3255"/>
    <w:rsid w:val="00AA340A"/>
    <w:rsid w:val="00AA4DCB"/>
    <w:rsid w:val="00AA574E"/>
    <w:rsid w:val="00AA5D17"/>
    <w:rsid w:val="00AA696A"/>
    <w:rsid w:val="00AA6A4B"/>
    <w:rsid w:val="00AA7395"/>
    <w:rsid w:val="00AB0F53"/>
    <w:rsid w:val="00AB0F8D"/>
    <w:rsid w:val="00AB428C"/>
    <w:rsid w:val="00AB4BF4"/>
    <w:rsid w:val="00AB4E20"/>
    <w:rsid w:val="00AB4F69"/>
    <w:rsid w:val="00AB5669"/>
    <w:rsid w:val="00AB5C91"/>
    <w:rsid w:val="00AB5DD0"/>
    <w:rsid w:val="00AB6DB8"/>
    <w:rsid w:val="00AB7BF2"/>
    <w:rsid w:val="00AC1091"/>
    <w:rsid w:val="00AC25A7"/>
    <w:rsid w:val="00AC260B"/>
    <w:rsid w:val="00AC281D"/>
    <w:rsid w:val="00AC2FCE"/>
    <w:rsid w:val="00AC4838"/>
    <w:rsid w:val="00AC5047"/>
    <w:rsid w:val="00AC554C"/>
    <w:rsid w:val="00AC5B1D"/>
    <w:rsid w:val="00AC5DCA"/>
    <w:rsid w:val="00AC649F"/>
    <w:rsid w:val="00AC7E10"/>
    <w:rsid w:val="00AD07A9"/>
    <w:rsid w:val="00AD3A6F"/>
    <w:rsid w:val="00AD4ED1"/>
    <w:rsid w:val="00AD524E"/>
    <w:rsid w:val="00AD59F2"/>
    <w:rsid w:val="00AD6D7F"/>
    <w:rsid w:val="00AD7180"/>
    <w:rsid w:val="00AD76E3"/>
    <w:rsid w:val="00AE1056"/>
    <w:rsid w:val="00AE18C0"/>
    <w:rsid w:val="00AE2603"/>
    <w:rsid w:val="00AE2877"/>
    <w:rsid w:val="00AE554A"/>
    <w:rsid w:val="00AE5D4F"/>
    <w:rsid w:val="00AE634B"/>
    <w:rsid w:val="00AE6867"/>
    <w:rsid w:val="00AE693A"/>
    <w:rsid w:val="00AE7F3F"/>
    <w:rsid w:val="00AF1307"/>
    <w:rsid w:val="00AF305C"/>
    <w:rsid w:val="00AF336C"/>
    <w:rsid w:val="00AF35EC"/>
    <w:rsid w:val="00AF3D39"/>
    <w:rsid w:val="00AF419A"/>
    <w:rsid w:val="00B020CB"/>
    <w:rsid w:val="00B02988"/>
    <w:rsid w:val="00B02A88"/>
    <w:rsid w:val="00B035FE"/>
    <w:rsid w:val="00B03F22"/>
    <w:rsid w:val="00B05331"/>
    <w:rsid w:val="00B066AE"/>
    <w:rsid w:val="00B06973"/>
    <w:rsid w:val="00B06AB5"/>
    <w:rsid w:val="00B070E0"/>
    <w:rsid w:val="00B07BF2"/>
    <w:rsid w:val="00B100A2"/>
    <w:rsid w:val="00B10F15"/>
    <w:rsid w:val="00B11666"/>
    <w:rsid w:val="00B1187D"/>
    <w:rsid w:val="00B11B05"/>
    <w:rsid w:val="00B1316F"/>
    <w:rsid w:val="00B13BC3"/>
    <w:rsid w:val="00B13D2D"/>
    <w:rsid w:val="00B141A9"/>
    <w:rsid w:val="00B1420F"/>
    <w:rsid w:val="00B156F6"/>
    <w:rsid w:val="00B17A0B"/>
    <w:rsid w:val="00B20F5C"/>
    <w:rsid w:val="00B225E0"/>
    <w:rsid w:val="00B22902"/>
    <w:rsid w:val="00B234CD"/>
    <w:rsid w:val="00B23E38"/>
    <w:rsid w:val="00B242BB"/>
    <w:rsid w:val="00B251D8"/>
    <w:rsid w:val="00B2598A"/>
    <w:rsid w:val="00B2625B"/>
    <w:rsid w:val="00B268D9"/>
    <w:rsid w:val="00B2764F"/>
    <w:rsid w:val="00B324A4"/>
    <w:rsid w:val="00B325B9"/>
    <w:rsid w:val="00B32D92"/>
    <w:rsid w:val="00B34F95"/>
    <w:rsid w:val="00B3607B"/>
    <w:rsid w:val="00B364C5"/>
    <w:rsid w:val="00B377D2"/>
    <w:rsid w:val="00B406BD"/>
    <w:rsid w:val="00B41740"/>
    <w:rsid w:val="00B41BB6"/>
    <w:rsid w:val="00B4262F"/>
    <w:rsid w:val="00B426DE"/>
    <w:rsid w:val="00B434DF"/>
    <w:rsid w:val="00B43C88"/>
    <w:rsid w:val="00B448C7"/>
    <w:rsid w:val="00B451EF"/>
    <w:rsid w:val="00B45433"/>
    <w:rsid w:val="00B45E03"/>
    <w:rsid w:val="00B45FED"/>
    <w:rsid w:val="00B461CA"/>
    <w:rsid w:val="00B4682E"/>
    <w:rsid w:val="00B47551"/>
    <w:rsid w:val="00B47642"/>
    <w:rsid w:val="00B47AF8"/>
    <w:rsid w:val="00B500B0"/>
    <w:rsid w:val="00B50A2E"/>
    <w:rsid w:val="00B51525"/>
    <w:rsid w:val="00B52105"/>
    <w:rsid w:val="00B52BF3"/>
    <w:rsid w:val="00B52E92"/>
    <w:rsid w:val="00B54D0E"/>
    <w:rsid w:val="00B559C1"/>
    <w:rsid w:val="00B55B00"/>
    <w:rsid w:val="00B55F0C"/>
    <w:rsid w:val="00B560D7"/>
    <w:rsid w:val="00B570D1"/>
    <w:rsid w:val="00B60209"/>
    <w:rsid w:val="00B60D34"/>
    <w:rsid w:val="00B62C7E"/>
    <w:rsid w:val="00B63501"/>
    <w:rsid w:val="00B63943"/>
    <w:rsid w:val="00B6414C"/>
    <w:rsid w:val="00B644F6"/>
    <w:rsid w:val="00B64511"/>
    <w:rsid w:val="00B65EB8"/>
    <w:rsid w:val="00B66ECF"/>
    <w:rsid w:val="00B67A5D"/>
    <w:rsid w:val="00B70172"/>
    <w:rsid w:val="00B72788"/>
    <w:rsid w:val="00B73CEE"/>
    <w:rsid w:val="00B7489C"/>
    <w:rsid w:val="00B74C87"/>
    <w:rsid w:val="00B75383"/>
    <w:rsid w:val="00B753F2"/>
    <w:rsid w:val="00B77573"/>
    <w:rsid w:val="00B81195"/>
    <w:rsid w:val="00B8391F"/>
    <w:rsid w:val="00B84E25"/>
    <w:rsid w:val="00B850CD"/>
    <w:rsid w:val="00B851E2"/>
    <w:rsid w:val="00B87B48"/>
    <w:rsid w:val="00B87DDE"/>
    <w:rsid w:val="00B87E4E"/>
    <w:rsid w:val="00B9009A"/>
    <w:rsid w:val="00B90507"/>
    <w:rsid w:val="00B9222E"/>
    <w:rsid w:val="00B950EA"/>
    <w:rsid w:val="00B97011"/>
    <w:rsid w:val="00B9729A"/>
    <w:rsid w:val="00B97E87"/>
    <w:rsid w:val="00BA0748"/>
    <w:rsid w:val="00BA0BD7"/>
    <w:rsid w:val="00BA0C93"/>
    <w:rsid w:val="00BA0E55"/>
    <w:rsid w:val="00BA1757"/>
    <w:rsid w:val="00BA210D"/>
    <w:rsid w:val="00BA2562"/>
    <w:rsid w:val="00BA3101"/>
    <w:rsid w:val="00BA3E22"/>
    <w:rsid w:val="00BA447B"/>
    <w:rsid w:val="00BA4BEE"/>
    <w:rsid w:val="00BA4FA4"/>
    <w:rsid w:val="00BA526A"/>
    <w:rsid w:val="00BA5C57"/>
    <w:rsid w:val="00BA5DE0"/>
    <w:rsid w:val="00BA7FBE"/>
    <w:rsid w:val="00BB2008"/>
    <w:rsid w:val="00BB2681"/>
    <w:rsid w:val="00BB570B"/>
    <w:rsid w:val="00BB5AFE"/>
    <w:rsid w:val="00BB5D62"/>
    <w:rsid w:val="00BB6129"/>
    <w:rsid w:val="00BB674C"/>
    <w:rsid w:val="00BB67A9"/>
    <w:rsid w:val="00BB6A85"/>
    <w:rsid w:val="00BB6DFB"/>
    <w:rsid w:val="00BB7062"/>
    <w:rsid w:val="00BB74AD"/>
    <w:rsid w:val="00BC0083"/>
    <w:rsid w:val="00BC0679"/>
    <w:rsid w:val="00BC1172"/>
    <w:rsid w:val="00BC1407"/>
    <w:rsid w:val="00BC14F8"/>
    <w:rsid w:val="00BC1F6C"/>
    <w:rsid w:val="00BC2662"/>
    <w:rsid w:val="00BC28E6"/>
    <w:rsid w:val="00BC29D2"/>
    <w:rsid w:val="00BC2B38"/>
    <w:rsid w:val="00BC2C75"/>
    <w:rsid w:val="00BC34D1"/>
    <w:rsid w:val="00BC4550"/>
    <w:rsid w:val="00BC61CC"/>
    <w:rsid w:val="00BC648B"/>
    <w:rsid w:val="00BD10C7"/>
    <w:rsid w:val="00BD1B6C"/>
    <w:rsid w:val="00BD20E8"/>
    <w:rsid w:val="00BD24E2"/>
    <w:rsid w:val="00BD2E37"/>
    <w:rsid w:val="00BD5B25"/>
    <w:rsid w:val="00BD5B88"/>
    <w:rsid w:val="00BD6B20"/>
    <w:rsid w:val="00BD6FEC"/>
    <w:rsid w:val="00BD7A43"/>
    <w:rsid w:val="00BD7F36"/>
    <w:rsid w:val="00BE027D"/>
    <w:rsid w:val="00BE0A62"/>
    <w:rsid w:val="00BE0AE1"/>
    <w:rsid w:val="00BE0CCE"/>
    <w:rsid w:val="00BE11DB"/>
    <w:rsid w:val="00BE1D72"/>
    <w:rsid w:val="00BE1FAC"/>
    <w:rsid w:val="00BE2106"/>
    <w:rsid w:val="00BE304A"/>
    <w:rsid w:val="00BE3D27"/>
    <w:rsid w:val="00BE3F8F"/>
    <w:rsid w:val="00BE426D"/>
    <w:rsid w:val="00BE489B"/>
    <w:rsid w:val="00BE5810"/>
    <w:rsid w:val="00BE5A9E"/>
    <w:rsid w:val="00BE6059"/>
    <w:rsid w:val="00BE679B"/>
    <w:rsid w:val="00BE7AFC"/>
    <w:rsid w:val="00BE7F7B"/>
    <w:rsid w:val="00BF016C"/>
    <w:rsid w:val="00BF1419"/>
    <w:rsid w:val="00BF22FA"/>
    <w:rsid w:val="00BF28B5"/>
    <w:rsid w:val="00BF4209"/>
    <w:rsid w:val="00BF4EAF"/>
    <w:rsid w:val="00BF5A79"/>
    <w:rsid w:val="00BF5AB5"/>
    <w:rsid w:val="00BF7C09"/>
    <w:rsid w:val="00C02398"/>
    <w:rsid w:val="00C024B7"/>
    <w:rsid w:val="00C025B4"/>
    <w:rsid w:val="00C02900"/>
    <w:rsid w:val="00C02B4E"/>
    <w:rsid w:val="00C038EB"/>
    <w:rsid w:val="00C04FCE"/>
    <w:rsid w:val="00C05557"/>
    <w:rsid w:val="00C05DE8"/>
    <w:rsid w:val="00C11264"/>
    <w:rsid w:val="00C12574"/>
    <w:rsid w:val="00C14AFB"/>
    <w:rsid w:val="00C17977"/>
    <w:rsid w:val="00C20A65"/>
    <w:rsid w:val="00C210AC"/>
    <w:rsid w:val="00C2171B"/>
    <w:rsid w:val="00C223A3"/>
    <w:rsid w:val="00C22569"/>
    <w:rsid w:val="00C22A9F"/>
    <w:rsid w:val="00C23156"/>
    <w:rsid w:val="00C241F8"/>
    <w:rsid w:val="00C24328"/>
    <w:rsid w:val="00C24882"/>
    <w:rsid w:val="00C269C9"/>
    <w:rsid w:val="00C27BC0"/>
    <w:rsid w:val="00C27D94"/>
    <w:rsid w:val="00C30F37"/>
    <w:rsid w:val="00C32954"/>
    <w:rsid w:val="00C32A47"/>
    <w:rsid w:val="00C32D98"/>
    <w:rsid w:val="00C33491"/>
    <w:rsid w:val="00C33AB4"/>
    <w:rsid w:val="00C33AC0"/>
    <w:rsid w:val="00C36DE8"/>
    <w:rsid w:val="00C37941"/>
    <w:rsid w:val="00C379C0"/>
    <w:rsid w:val="00C40A09"/>
    <w:rsid w:val="00C413F9"/>
    <w:rsid w:val="00C41C08"/>
    <w:rsid w:val="00C41C91"/>
    <w:rsid w:val="00C42B9E"/>
    <w:rsid w:val="00C45118"/>
    <w:rsid w:val="00C45511"/>
    <w:rsid w:val="00C465A8"/>
    <w:rsid w:val="00C47451"/>
    <w:rsid w:val="00C50500"/>
    <w:rsid w:val="00C50C34"/>
    <w:rsid w:val="00C50C74"/>
    <w:rsid w:val="00C50EB7"/>
    <w:rsid w:val="00C57156"/>
    <w:rsid w:val="00C572E0"/>
    <w:rsid w:val="00C6074C"/>
    <w:rsid w:val="00C618B5"/>
    <w:rsid w:val="00C61DD0"/>
    <w:rsid w:val="00C62051"/>
    <w:rsid w:val="00C629F1"/>
    <w:rsid w:val="00C633CF"/>
    <w:rsid w:val="00C6401E"/>
    <w:rsid w:val="00C64295"/>
    <w:rsid w:val="00C65044"/>
    <w:rsid w:val="00C65407"/>
    <w:rsid w:val="00C6614E"/>
    <w:rsid w:val="00C66469"/>
    <w:rsid w:val="00C66682"/>
    <w:rsid w:val="00C668A9"/>
    <w:rsid w:val="00C66E29"/>
    <w:rsid w:val="00C672A4"/>
    <w:rsid w:val="00C67530"/>
    <w:rsid w:val="00C67EEB"/>
    <w:rsid w:val="00C70713"/>
    <w:rsid w:val="00C70D02"/>
    <w:rsid w:val="00C71A1B"/>
    <w:rsid w:val="00C7359B"/>
    <w:rsid w:val="00C774EE"/>
    <w:rsid w:val="00C8049A"/>
    <w:rsid w:val="00C809B7"/>
    <w:rsid w:val="00C80B85"/>
    <w:rsid w:val="00C82233"/>
    <w:rsid w:val="00C8366C"/>
    <w:rsid w:val="00C838A0"/>
    <w:rsid w:val="00C8565D"/>
    <w:rsid w:val="00C877B2"/>
    <w:rsid w:val="00C912A0"/>
    <w:rsid w:val="00C91859"/>
    <w:rsid w:val="00C919B5"/>
    <w:rsid w:val="00C91D5B"/>
    <w:rsid w:val="00C92240"/>
    <w:rsid w:val="00C93C68"/>
    <w:rsid w:val="00C943FE"/>
    <w:rsid w:val="00C94B62"/>
    <w:rsid w:val="00C95AEB"/>
    <w:rsid w:val="00C960EB"/>
    <w:rsid w:val="00C9632B"/>
    <w:rsid w:val="00C96B56"/>
    <w:rsid w:val="00C97665"/>
    <w:rsid w:val="00C97D9A"/>
    <w:rsid w:val="00C97DAD"/>
    <w:rsid w:val="00CA1041"/>
    <w:rsid w:val="00CA385E"/>
    <w:rsid w:val="00CA3F5F"/>
    <w:rsid w:val="00CA4CE4"/>
    <w:rsid w:val="00CA54E0"/>
    <w:rsid w:val="00CA5D1B"/>
    <w:rsid w:val="00CA6584"/>
    <w:rsid w:val="00CA68F7"/>
    <w:rsid w:val="00CA695E"/>
    <w:rsid w:val="00CA7CB7"/>
    <w:rsid w:val="00CB04FA"/>
    <w:rsid w:val="00CB05D0"/>
    <w:rsid w:val="00CB1460"/>
    <w:rsid w:val="00CB16A2"/>
    <w:rsid w:val="00CB19FB"/>
    <w:rsid w:val="00CB1EC2"/>
    <w:rsid w:val="00CB2277"/>
    <w:rsid w:val="00CB2465"/>
    <w:rsid w:val="00CB29E7"/>
    <w:rsid w:val="00CB37B7"/>
    <w:rsid w:val="00CB4CD8"/>
    <w:rsid w:val="00CB6EB7"/>
    <w:rsid w:val="00CB738D"/>
    <w:rsid w:val="00CB73F7"/>
    <w:rsid w:val="00CB76FB"/>
    <w:rsid w:val="00CB7F18"/>
    <w:rsid w:val="00CC01B0"/>
    <w:rsid w:val="00CC061E"/>
    <w:rsid w:val="00CC1C1C"/>
    <w:rsid w:val="00CC28CE"/>
    <w:rsid w:val="00CC40C4"/>
    <w:rsid w:val="00CC5CE6"/>
    <w:rsid w:val="00CC6A73"/>
    <w:rsid w:val="00CC7742"/>
    <w:rsid w:val="00CC7F85"/>
    <w:rsid w:val="00CD0057"/>
    <w:rsid w:val="00CD087B"/>
    <w:rsid w:val="00CD0C3E"/>
    <w:rsid w:val="00CD1223"/>
    <w:rsid w:val="00CD1F6F"/>
    <w:rsid w:val="00CD2C55"/>
    <w:rsid w:val="00CD5D52"/>
    <w:rsid w:val="00CD5F6C"/>
    <w:rsid w:val="00CE1C67"/>
    <w:rsid w:val="00CE2FF2"/>
    <w:rsid w:val="00CE3634"/>
    <w:rsid w:val="00CE480A"/>
    <w:rsid w:val="00CE5396"/>
    <w:rsid w:val="00CE5D16"/>
    <w:rsid w:val="00CE648F"/>
    <w:rsid w:val="00CE72B0"/>
    <w:rsid w:val="00CF0C88"/>
    <w:rsid w:val="00CF0CE1"/>
    <w:rsid w:val="00CF19ED"/>
    <w:rsid w:val="00CF260B"/>
    <w:rsid w:val="00CF30DE"/>
    <w:rsid w:val="00CF38D7"/>
    <w:rsid w:val="00CF3BAE"/>
    <w:rsid w:val="00CF4518"/>
    <w:rsid w:val="00CF452C"/>
    <w:rsid w:val="00CF5459"/>
    <w:rsid w:val="00CF5DF1"/>
    <w:rsid w:val="00D017D2"/>
    <w:rsid w:val="00D018E9"/>
    <w:rsid w:val="00D0390E"/>
    <w:rsid w:val="00D07023"/>
    <w:rsid w:val="00D0716B"/>
    <w:rsid w:val="00D07A75"/>
    <w:rsid w:val="00D1040D"/>
    <w:rsid w:val="00D10985"/>
    <w:rsid w:val="00D116D4"/>
    <w:rsid w:val="00D11812"/>
    <w:rsid w:val="00D15118"/>
    <w:rsid w:val="00D20ABC"/>
    <w:rsid w:val="00D23508"/>
    <w:rsid w:val="00D23BA7"/>
    <w:rsid w:val="00D2566E"/>
    <w:rsid w:val="00D2592B"/>
    <w:rsid w:val="00D26530"/>
    <w:rsid w:val="00D266C9"/>
    <w:rsid w:val="00D26DF3"/>
    <w:rsid w:val="00D278E1"/>
    <w:rsid w:val="00D27987"/>
    <w:rsid w:val="00D27DED"/>
    <w:rsid w:val="00D305EA"/>
    <w:rsid w:val="00D30620"/>
    <w:rsid w:val="00D30EA9"/>
    <w:rsid w:val="00D34FFF"/>
    <w:rsid w:val="00D35393"/>
    <w:rsid w:val="00D3575D"/>
    <w:rsid w:val="00D35D49"/>
    <w:rsid w:val="00D3624A"/>
    <w:rsid w:val="00D365E7"/>
    <w:rsid w:val="00D377D6"/>
    <w:rsid w:val="00D41EA4"/>
    <w:rsid w:val="00D42E92"/>
    <w:rsid w:val="00D42F1F"/>
    <w:rsid w:val="00D44261"/>
    <w:rsid w:val="00D45539"/>
    <w:rsid w:val="00D45DC7"/>
    <w:rsid w:val="00D464C5"/>
    <w:rsid w:val="00D46CD0"/>
    <w:rsid w:val="00D474AA"/>
    <w:rsid w:val="00D50087"/>
    <w:rsid w:val="00D505E2"/>
    <w:rsid w:val="00D50E02"/>
    <w:rsid w:val="00D50ED7"/>
    <w:rsid w:val="00D5103B"/>
    <w:rsid w:val="00D5125C"/>
    <w:rsid w:val="00D513F6"/>
    <w:rsid w:val="00D52549"/>
    <w:rsid w:val="00D526E3"/>
    <w:rsid w:val="00D52E8F"/>
    <w:rsid w:val="00D545FB"/>
    <w:rsid w:val="00D560D5"/>
    <w:rsid w:val="00D60123"/>
    <w:rsid w:val="00D60B53"/>
    <w:rsid w:val="00D63860"/>
    <w:rsid w:val="00D63932"/>
    <w:rsid w:val="00D643E4"/>
    <w:rsid w:val="00D64A67"/>
    <w:rsid w:val="00D64B65"/>
    <w:rsid w:val="00D65882"/>
    <w:rsid w:val="00D677F7"/>
    <w:rsid w:val="00D67A7D"/>
    <w:rsid w:val="00D701F3"/>
    <w:rsid w:val="00D713AC"/>
    <w:rsid w:val="00D72DB1"/>
    <w:rsid w:val="00D74BE8"/>
    <w:rsid w:val="00D77E89"/>
    <w:rsid w:val="00D77F82"/>
    <w:rsid w:val="00D800DF"/>
    <w:rsid w:val="00D8164F"/>
    <w:rsid w:val="00D82235"/>
    <w:rsid w:val="00D8229C"/>
    <w:rsid w:val="00D84264"/>
    <w:rsid w:val="00D863C7"/>
    <w:rsid w:val="00D86513"/>
    <w:rsid w:val="00D868D2"/>
    <w:rsid w:val="00D87681"/>
    <w:rsid w:val="00D87ACC"/>
    <w:rsid w:val="00D87BAF"/>
    <w:rsid w:val="00D9005C"/>
    <w:rsid w:val="00D90185"/>
    <w:rsid w:val="00D90C97"/>
    <w:rsid w:val="00D91518"/>
    <w:rsid w:val="00D915E0"/>
    <w:rsid w:val="00D92833"/>
    <w:rsid w:val="00D92993"/>
    <w:rsid w:val="00D93BC8"/>
    <w:rsid w:val="00D9459D"/>
    <w:rsid w:val="00D95D7C"/>
    <w:rsid w:val="00D95DAF"/>
    <w:rsid w:val="00D9605D"/>
    <w:rsid w:val="00D96451"/>
    <w:rsid w:val="00D969F0"/>
    <w:rsid w:val="00DA02BE"/>
    <w:rsid w:val="00DA29B4"/>
    <w:rsid w:val="00DA2DCB"/>
    <w:rsid w:val="00DA3938"/>
    <w:rsid w:val="00DA3F88"/>
    <w:rsid w:val="00DA3FB6"/>
    <w:rsid w:val="00DA4132"/>
    <w:rsid w:val="00DA494A"/>
    <w:rsid w:val="00DA678A"/>
    <w:rsid w:val="00DA6CA1"/>
    <w:rsid w:val="00DA706A"/>
    <w:rsid w:val="00DB0B06"/>
    <w:rsid w:val="00DB0EA1"/>
    <w:rsid w:val="00DB0F34"/>
    <w:rsid w:val="00DB21CC"/>
    <w:rsid w:val="00DB2CF4"/>
    <w:rsid w:val="00DB32CF"/>
    <w:rsid w:val="00DB33AF"/>
    <w:rsid w:val="00DB4914"/>
    <w:rsid w:val="00DB4F3B"/>
    <w:rsid w:val="00DB52AE"/>
    <w:rsid w:val="00DB5D43"/>
    <w:rsid w:val="00DB6ADF"/>
    <w:rsid w:val="00DB7DB1"/>
    <w:rsid w:val="00DC0A03"/>
    <w:rsid w:val="00DC1CE7"/>
    <w:rsid w:val="00DC2220"/>
    <w:rsid w:val="00DC2578"/>
    <w:rsid w:val="00DC2FBF"/>
    <w:rsid w:val="00DC4046"/>
    <w:rsid w:val="00DC4A06"/>
    <w:rsid w:val="00DC5491"/>
    <w:rsid w:val="00DC6226"/>
    <w:rsid w:val="00DC6BAF"/>
    <w:rsid w:val="00DD06D3"/>
    <w:rsid w:val="00DD1A47"/>
    <w:rsid w:val="00DD1FA5"/>
    <w:rsid w:val="00DD1FF1"/>
    <w:rsid w:val="00DD41EB"/>
    <w:rsid w:val="00DD4F8E"/>
    <w:rsid w:val="00DD619D"/>
    <w:rsid w:val="00DD6287"/>
    <w:rsid w:val="00DE2771"/>
    <w:rsid w:val="00DE2DE7"/>
    <w:rsid w:val="00DE4516"/>
    <w:rsid w:val="00DE549B"/>
    <w:rsid w:val="00DE57E6"/>
    <w:rsid w:val="00DE5B0C"/>
    <w:rsid w:val="00DE7607"/>
    <w:rsid w:val="00DF1112"/>
    <w:rsid w:val="00DF11C3"/>
    <w:rsid w:val="00DF1910"/>
    <w:rsid w:val="00DF2146"/>
    <w:rsid w:val="00DF245A"/>
    <w:rsid w:val="00DF290F"/>
    <w:rsid w:val="00DF35DB"/>
    <w:rsid w:val="00DF4B8F"/>
    <w:rsid w:val="00DF5B10"/>
    <w:rsid w:val="00DF5B8B"/>
    <w:rsid w:val="00DF6636"/>
    <w:rsid w:val="00DF671F"/>
    <w:rsid w:val="00DF7CBD"/>
    <w:rsid w:val="00E006F2"/>
    <w:rsid w:val="00E010C5"/>
    <w:rsid w:val="00E0197D"/>
    <w:rsid w:val="00E01E39"/>
    <w:rsid w:val="00E042FB"/>
    <w:rsid w:val="00E04311"/>
    <w:rsid w:val="00E0507F"/>
    <w:rsid w:val="00E050E3"/>
    <w:rsid w:val="00E059CD"/>
    <w:rsid w:val="00E05ACB"/>
    <w:rsid w:val="00E06366"/>
    <w:rsid w:val="00E06647"/>
    <w:rsid w:val="00E07F1B"/>
    <w:rsid w:val="00E10438"/>
    <w:rsid w:val="00E12518"/>
    <w:rsid w:val="00E12B0F"/>
    <w:rsid w:val="00E13274"/>
    <w:rsid w:val="00E13551"/>
    <w:rsid w:val="00E1370D"/>
    <w:rsid w:val="00E14B6D"/>
    <w:rsid w:val="00E17197"/>
    <w:rsid w:val="00E1763B"/>
    <w:rsid w:val="00E17845"/>
    <w:rsid w:val="00E20016"/>
    <w:rsid w:val="00E202DD"/>
    <w:rsid w:val="00E208CE"/>
    <w:rsid w:val="00E23995"/>
    <w:rsid w:val="00E24372"/>
    <w:rsid w:val="00E24720"/>
    <w:rsid w:val="00E26EB3"/>
    <w:rsid w:val="00E2713C"/>
    <w:rsid w:val="00E2725E"/>
    <w:rsid w:val="00E273F2"/>
    <w:rsid w:val="00E27A81"/>
    <w:rsid w:val="00E3087A"/>
    <w:rsid w:val="00E33016"/>
    <w:rsid w:val="00E33424"/>
    <w:rsid w:val="00E337E9"/>
    <w:rsid w:val="00E33851"/>
    <w:rsid w:val="00E341A7"/>
    <w:rsid w:val="00E341AB"/>
    <w:rsid w:val="00E34221"/>
    <w:rsid w:val="00E35C56"/>
    <w:rsid w:val="00E35ED8"/>
    <w:rsid w:val="00E369D0"/>
    <w:rsid w:val="00E36EE9"/>
    <w:rsid w:val="00E3725E"/>
    <w:rsid w:val="00E40852"/>
    <w:rsid w:val="00E40A20"/>
    <w:rsid w:val="00E40F26"/>
    <w:rsid w:val="00E42E28"/>
    <w:rsid w:val="00E4303C"/>
    <w:rsid w:val="00E46CFD"/>
    <w:rsid w:val="00E474FF"/>
    <w:rsid w:val="00E47F82"/>
    <w:rsid w:val="00E50575"/>
    <w:rsid w:val="00E50A09"/>
    <w:rsid w:val="00E50C53"/>
    <w:rsid w:val="00E50DFE"/>
    <w:rsid w:val="00E51033"/>
    <w:rsid w:val="00E51237"/>
    <w:rsid w:val="00E5188F"/>
    <w:rsid w:val="00E53488"/>
    <w:rsid w:val="00E535CA"/>
    <w:rsid w:val="00E53DAC"/>
    <w:rsid w:val="00E53E7D"/>
    <w:rsid w:val="00E54338"/>
    <w:rsid w:val="00E54BEF"/>
    <w:rsid w:val="00E54DF0"/>
    <w:rsid w:val="00E54ECE"/>
    <w:rsid w:val="00E55525"/>
    <w:rsid w:val="00E564E9"/>
    <w:rsid w:val="00E56BD6"/>
    <w:rsid w:val="00E570C3"/>
    <w:rsid w:val="00E6023D"/>
    <w:rsid w:val="00E619BA"/>
    <w:rsid w:val="00E61B91"/>
    <w:rsid w:val="00E630B5"/>
    <w:rsid w:val="00E63A45"/>
    <w:rsid w:val="00E63D53"/>
    <w:rsid w:val="00E644EA"/>
    <w:rsid w:val="00E64900"/>
    <w:rsid w:val="00E65D3C"/>
    <w:rsid w:val="00E6680A"/>
    <w:rsid w:val="00E67328"/>
    <w:rsid w:val="00E706CD"/>
    <w:rsid w:val="00E7141D"/>
    <w:rsid w:val="00E72550"/>
    <w:rsid w:val="00E72728"/>
    <w:rsid w:val="00E72E3F"/>
    <w:rsid w:val="00E73D82"/>
    <w:rsid w:val="00E74991"/>
    <w:rsid w:val="00E74C15"/>
    <w:rsid w:val="00E74DDE"/>
    <w:rsid w:val="00E753A8"/>
    <w:rsid w:val="00E76142"/>
    <w:rsid w:val="00E76250"/>
    <w:rsid w:val="00E769AE"/>
    <w:rsid w:val="00E77760"/>
    <w:rsid w:val="00E80168"/>
    <w:rsid w:val="00E80349"/>
    <w:rsid w:val="00E80D2B"/>
    <w:rsid w:val="00E815B0"/>
    <w:rsid w:val="00E81D37"/>
    <w:rsid w:val="00E82A3E"/>
    <w:rsid w:val="00E82D8C"/>
    <w:rsid w:val="00E8497C"/>
    <w:rsid w:val="00E84AEC"/>
    <w:rsid w:val="00E84D09"/>
    <w:rsid w:val="00E90388"/>
    <w:rsid w:val="00E9044F"/>
    <w:rsid w:val="00E91411"/>
    <w:rsid w:val="00E9186B"/>
    <w:rsid w:val="00E91872"/>
    <w:rsid w:val="00E920BE"/>
    <w:rsid w:val="00E935A5"/>
    <w:rsid w:val="00E93688"/>
    <w:rsid w:val="00E93806"/>
    <w:rsid w:val="00E94FC8"/>
    <w:rsid w:val="00E95154"/>
    <w:rsid w:val="00E964BC"/>
    <w:rsid w:val="00E96623"/>
    <w:rsid w:val="00E9691F"/>
    <w:rsid w:val="00E96FCF"/>
    <w:rsid w:val="00EA1C2F"/>
    <w:rsid w:val="00EA1C4D"/>
    <w:rsid w:val="00EA1DB7"/>
    <w:rsid w:val="00EA30B9"/>
    <w:rsid w:val="00EA4CB1"/>
    <w:rsid w:val="00EA649B"/>
    <w:rsid w:val="00EA66A5"/>
    <w:rsid w:val="00EA6B8A"/>
    <w:rsid w:val="00EA737E"/>
    <w:rsid w:val="00EA790F"/>
    <w:rsid w:val="00EA7C97"/>
    <w:rsid w:val="00EB0BB8"/>
    <w:rsid w:val="00EB32F3"/>
    <w:rsid w:val="00EB3729"/>
    <w:rsid w:val="00EB3A91"/>
    <w:rsid w:val="00EB6292"/>
    <w:rsid w:val="00EB672F"/>
    <w:rsid w:val="00EB6904"/>
    <w:rsid w:val="00EC00B9"/>
    <w:rsid w:val="00EC014C"/>
    <w:rsid w:val="00EC0D81"/>
    <w:rsid w:val="00EC1D11"/>
    <w:rsid w:val="00EC1FFB"/>
    <w:rsid w:val="00EC4024"/>
    <w:rsid w:val="00EC4AAD"/>
    <w:rsid w:val="00EC4F16"/>
    <w:rsid w:val="00EC7A1B"/>
    <w:rsid w:val="00ED052B"/>
    <w:rsid w:val="00ED0A9B"/>
    <w:rsid w:val="00ED0B21"/>
    <w:rsid w:val="00ED1017"/>
    <w:rsid w:val="00ED127E"/>
    <w:rsid w:val="00ED25F8"/>
    <w:rsid w:val="00ED261D"/>
    <w:rsid w:val="00ED3089"/>
    <w:rsid w:val="00ED35AF"/>
    <w:rsid w:val="00ED3A83"/>
    <w:rsid w:val="00ED4549"/>
    <w:rsid w:val="00ED63E4"/>
    <w:rsid w:val="00ED7DFB"/>
    <w:rsid w:val="00EE086D"/>
    <w:rsid w:val="00EE1F52"/>
    <w:rsid w:val="00EE2CEC"/>
    <w:rsid w:val="00EE3974"/>
    <w:rsid w:val="00EE3AAE"/>
    <w:rsid w:val="00EE3D2B"/>
    <w:rsid w:val="00EE3D9A"/>
    <w:rsid w:val="00EE40A1"/>
    <w:rsid w:val="00EE6518"/>
    <w:rsid w:val="00EE6B91"/>
    <w:rsid w:val="00EE7323"/>
    <w:rsid w:val="00EE7693"/>
    <w:rsid w:val="00EF23E9"/>
    <w:rsid w:val="00EF33F1"/>
    <w:rsid w:val="00EF45D4"/>
    <w:rsid w:val="00EF4C73"/>
    <w:rsid w:val="00EF6213"/>
    <w:rsid w:val="00EF7125"/>
    <w:rsid w:val="00EF7A93"/>
    <w:rsid w:val="00EF7B51"/>
    <w:rsid w:val="00F00214"/>
    <w:rsid w:val="00F02BD6"/>
    <w:rsid w:val="00F03333"/>
    <w:rsid w:val="00F03823"/>
    <w:rsid w:val="00F03AE8"/>
    <w:rsid w:val="00F03D56"/>
    <w:rsid w:val="00F06EF6"/>
    <w:rsid w:val="00F07890"/>
    <w:rsid w:val="00F07C86"/>
    <w:rsid w:val="00F1018F"/>
    <w:rsid w:val="00F10870"/>
    <w:rsid w:val="00F113CE"/>
    <w:rsid w:val="00F13FE5"/>
    <w:rsid w:val="00F142A5"/>
    <w:rsid w:val="00F15445"/>
    <w:rsid w:val="00F167DF"/>
    <w:rsid w:val="00F175FF"/>
    <w:rsid w:val="00F17E91"/>
    <w:rsid w:val="00F21293"/>
    <w:rsid w:val="00F21A20"/>
    <w:rsid w:val="00F23A4A"/>
    <w:rsid w:val="00F240E6"/>
    <w:rsid w:val="00F24406"/>
    <w:rsid w:val="00F25E60"/>
    <w:rsid w:val="00F25EA9"/>
    <w:rsid w:val="00F2615C"/>
    <w:rsid w:val="00F274C3"/>
    <w:rsid w:val="00F275AC"/>
    <w:rsid w:val="00F275D0"/>
    <w:rsid w:val="00F27FC5"/>
    <w:rsid w:val="00F3005C"/>
    <w:rsid w:val="00F3113C"/>
    <w:rsid w:val="00F3144D"/>
    <w:rsid w:val="00F32810"/>
    <w:rsid w:val="00F33016"/>
    <w:rsid w:val="00F33AB8"/>
    <w:rsid w:val="00F36D02"/>
    <w:rsid w:val="00F3762A"/>
    <w:rsid w:val="00F376D3"/>
    <w:rsid w:val="00F37DB4"/>
    <w:rsid w:val="00F41105"/>
    <w:rsid w:val="00F4167E"/>
    <w:rsid w:val="00F44234"/>
    <w:rsid w:val="00F447BC"/>
    <w:rsid w:val="00F44F00"/>
    <w:rsid w:val="00F456C5"/>
    <w:rsid w:val="00F50B43"/>
    <w:rsid w:val="00F50EC2"/>
    <w:rsid w:val="00F510F1"/>
    <w:rsid w:val="00F515AB"/>
    <w:rsid w:val="00F518EC"/>
    <w:rsid w:val="00F51D7C"/>
    <w:rsid w:val="00F51E03"/>
    <w:rsid w:val="00F5243A"/>
    <w:rsid w:val="00F530C8"/>
    <w:rsid w:val="00F535FA"/>
    <w:rsid w:val="00F537B9"/>
    <w:rsid w:val="00F54A93"/>
    <w:rsid w:val="00F56855"/>
    <w:rsid w:val="00F56D61"/>
    <w:rsid w:val="00F57200"/>
    <w:rsid w:val="00F60979"/>
    <w:rsid w:val="00F62CC9"/>
    <w:rsid w:val="00F63AF5"/>
    <w:rsid w:val="00F6438F"/>
    <w:rsid w:val="00F643A4"/>
    <w:rsid w:val="00F652E3"/>
    <w:rsid w:val="00F6564D"/>
    <w:rsid w:val="00F66238"/>
    <w:rsid w:val="00F662DF"/>
    <w:rsid w:val="00F6711D"/>
    <w:rsid w:val="00F701B3"/>
    <w:rsid w:val="00F72E00"/>
    <w:rsid w:val="00F72E26"/>
    <w:rsid w:val="00F73ACD"/>
    <w:rsid w:val="00F80C6A"/>
    <w:rsid w:val="00F80DC4"/>
    <w:rsid w:val="00F80E9A"/>
    <w:rsid w:val="00F81965"/>
    <w:rsid w:val="00F81EF8"/>
    <w:rsid w:val="00F81FC0"/>
    <w:rsid w:val="00F82323"/>
    <w:rsid w:val="00F8234D"/>
    <w:rsid w:val="00F82457"/>
    <w:rsid w:val="00F82F06"/>
    <w:rsid w:val="00F83588"/>
    <w:rsid w:val="00F836F7"/>
    <w:rsid w:val="00F838BE"/>
    <w:rsid w:val="00F866FA"/>
    <w:rsid w:val="00F86AB5"/>
    <w:rsid w:val="00F86C55"/>
    <w:rsid w:val="00F91370"/>
    <w:rsid w:val="00F91455"/>
    <w:rsid w:val="00F94400"/>
    <w:rsid w:val="00F945A5"/>
    <w:rsid w:val="00F94D56"/>
    <w:rsid w:val="00F95444"/>
    <w:rsid w:val="00F954AF"/>
    <w:rsid w:val="00F9565A"/>
    <w:rsid w:val="00F97064"/>
    <w:rsid w:val="00F97067"/>
    <w:rsid w:val="00F9757D"/>
    <w:rsid w:val="00F975EC"/>
    <w:rsid w:val="00F97988"/>
    <w:rsid w:val="00F97B0F"/>
    <w:rsid w:val="00F97F4B"/>
    <w:rsid w:val="00FA16E5"/>
    <w:rsid w:val="00FA2ED4"/>
    <w:rsid w:val="00FA49B2"/>
    <w:rsid w:val="00FA538F"/>
    <w:rsid w:val="00FA5671"/>
    <w:rsid w:val="00FA57BD"/>
    <w:rsid w:val="00FA60FB"/>
    <w:rsid w:val="00FA705D"/>
    <w:rsid w:val="00FA793C"/>
    <w:rsid w:val="00FA7B8A"/>
    <w:rsid w:val="00FB2006"/>
    <w:rsid w:val="00FB2B85"/>
    <w:rsid w:val="00FB3080"/>
    <w:rsid w:val="00FB32D3"/>
    <w:rsid w:val="00FB3EB6"/>
    <w:rsid w:val="00FB3F74"/>
    <w:rsid w:val="00FB44E9"/>
    <w:rsid w:val="00FB4CB6"/>
    <w:rsid w:val="00FB50EF"/>
    <w:rsid w:val="00FB5C19"/>
    <w:rsid w:val="00FB6000"/>
    <w:rsid w:val="00FB66BD"/>
    <w:rsid w:val="00FB6758"/>
    <w:rsid w:val="00FB7874"/>
    <w:rsid w:val="00FC0AB2"/>
    <w:rsid w:val="00FC2A23"/>
    <w:rsid w:val="00FC3BF8"/>
    <w:rsid w:val="00FC4DCF"/>
    <w:rsid w:val="00FC4F4D"/>
    <w:rsid w:val="00FC74A6"/>
    <w:rsid w:val="00FC76B0"/>
    <w:rsid w:val="00FD0901"/>
    <w:rsid w:val="00FD0AC3"/>
    <w:rsid w:val="00FD0C02"/>
    <w:rsid w:val="00FD0D37"/>
    <w:rsid w:val="00FD364D"/>
    <w:rsid w:val="00FD45F1"/>
    <w:rsid w:val="00FD48C5"/>
    <w:rsid w:val="00FD4AED"/>
    <w:rsid w:val="00FD50EC"/>
    <w:rsid w:val="00FD53EA"/>
    <w:rsid w:val="00FD6538"/>
    <w:rsid w:val="00FD65DD"/>
    <w:rsid w:val="00FD67C2"/>
    <w:rsid w:val="00FD70C4"/>
    <w:rsid w:val="00FD79D8"/>
    <w:rsid w:val="00FE107F"/>
    <w:rsid w:val="00FE142C"/>
    <w:rsid w:val="00FE16F6"/>
    <w:rsid w:val="00FE2A10"/>
    <w:rsid w:val="00FE3145"/>
    <w:rsid w:val="00FE31FE"/>
    <w:rsid w:val="00FE3AD7"/>
    <w:rsid w:val="00FE3F05"/>
    <w:rsid w:val="00FE44AA"/>
    <w:rsid w:val="00FE5EDD"/>
    <w:rsid w:val="00FE6633"/>
    <w:rsid w:val="00FE6E1A"/>
    <w:rsid w:val="00FE6E63"/>
    <w:rsid w:val="00FF1837"/>
    <w:rsid w:val="00FF26ED"/>
    <w:rsid w:val="00FF2CD6"/>
    <w:rsid w:val="00FF371B"/>
    <w:rsid w:val="00FF38E3"/>
    <w:rsid w:val="00FF439B"/>
    <w:rsid w:val="00FF4C0C"/>
    <w:rsid w:val="00FF6098"/>
    <w:rsid w:val="00FF6981"/>
    <w:rsid w:val="00FF6CB8"/>
    <w:rsid w:val="01E877B3"/>
    <w:rsid w:val="21346A9F"/>
    <w:rsid w:val="2D0C3B9D"/>
    <w:rsid w:val="3B89537A"/>
    <w:rsid w:val="4D462159"/>
    <w:rsid w:val="5D697C1A"/>
    <w:rsid w:val="6E182CD4"/>
    <w:rsid w:val="719A5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4:docId w14:val="76843A73"/>
  <w15:docId w15:val="{937D2C61-E187-4D27-B6D9-DD495BA62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qFormat="1"/>
    <w:lsdException w:name="toc 5" w:semiHidden="1" w:qFormat="1"/>
    <w:lsdException w:name="toc 6" w:semiHidden="1" w:qFormat="1"/>
    <w:lsdException w:name="toc 7" w:semiHidden="1" w:qFormat="1"/>
    <w:lsdException w:name="toc 8" w:semiHidden="1" w:qFormat="1"/>
    <w:lsdException w:name="toc 9" w:semiHidden="1" w:qFormat="1"/>
    <w:lsdException w:name="Normal Indent" w:qFormat="1"/>
    <w:lsdException w:name="footnote text" w:qFormat="1"/>
    <w:lsdException w:name="annotation text" w:uiPriority="99" w:unhideWhenUsed="1" w:qFormat="1"/>
    <w:lsdException w:name="header" w:uiPriority="99" w:qFormat="1"/>
    <w:lsdException w:name="footer" w:uiPriority="99" w:qFormat="1"/>
    <w:lsdException w:name="index heading" w:semiHidden="1" w:unhideWhenUsed="1"/>
    <w:lsdException w:name="caption" w:uiPriority="99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qFormat="1"/>
    <w:lsdException w:name="annotation reference" w:semiHidden="1" w:uiPriority="99" w:qFormat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qFormat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qFormat="1"/>
    <w:lsdException w:name="Body Text Indent 3" w:semiHidden="1" w:unhideWhenUsed="1"/>
    <w:lsdException w:name="Block Text" w:semiHidden="1" w:unhideWhenUsed="1"/>
    <w:lsdException w:name="Hyperlink" w:uiPriority="99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semiHidden/>
    <w:qFormat/>
    <w:rsid w:val="00803757"/>
    <w:pPr>
      <w:widowControl w:val="0"/>
      <w:spacing w:line="360" w:lineRule="auto"/>
      <w:jc w:val="both"/>
    </w:pPr>
    <w:rPr>
      <w:kern w:val="2"/>
      <w:sz w:val="28"/>
      <w:szCs w:val="24"/>
    </w:rPr>
  </w:style>
  <w:style w:type="paragraph" w:styleId="1">
    <w:name w:val="heading 1"/>
    <w:basedOn w:val="a"/>
    <w:next w:val="a0"/>
    <w:link w:val="1Char"/>
    <w:qFormat/>
    <w:rsid w:val="009F1AB3"/>
    <w:pPr>
      <w:keepNext/>
      <w:keepLines/>
      <w:numPr>
        <w:numId w:val="1"/>
      </w:numPr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2">
    <w:name w:val="heading 2"/>
    <w:basedOn w:val="a"/>
    <w:next w:val="a0"/>
    <w:link w:val="2Char"/>
    <w:qFormat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eastAsia="黑体"/>
      <w:b/>
      <w:bCs/>
      <w:sz w:val="32"/>
      <w:szCs w:val="32"/>
    </w:rPr>
  </w:style>
  <w:style w:type="paragraph" w:styleId="3">
    <w:name w:val="heading 3"/>
    <w:basedOn w:val="a"/>
    <w:next w:val="a0"/>
    <w:qFormat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0"/>
      <w:szCs w:val="32"/>
    </w:rPr>
  </w:style>
  <w:style w:type="paragraph" w:styleId="40">
    <w:name w:val="heading 4"/>
    <w:basedOn w:val="a"/>
    <w:next w:val="a0"/>
    <w:link w:val="4Char"/>
    <w:qFormat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eastAsia="黑体"/>
      <w:b/>
      <w:bCs/>
      <w:szCs w:val="28"/>
    </w:rPr>
  </w:style>
  <w:style w:type="paragraph" w:styleId="5">
    <w:name w:val="heading 5"/>
    <w:basedOn w:val="a"/>
    <w:next w:val="a0"/>
    <w:link w:val="5Char"/>
    <w:qFormat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rFonts w:eastAsia="黑体"/>
      <w:b/>
      <w:bCs/>
      <w:sz w:val="24"/>
    </w:rPr>
  </w:style>
  <w:style w:type="paragraph" w:styleId="6">
    <w:name w:val="heading 6"/>
    <w:basedOn w:val="a"/>
    <w:next w:val="a0"/>
    <w:link w:val="6Char"/>
    <w:qFormat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="Cambria" w:hAnsi="Cambria"/>
      <w:b/>
      <w:bCs/>
      <w:sz w:val="24"/>
    </w:rPr>
  </w:style>
  <w:style w:type="paragraph" w:styleId="7">
    <w:name w:val="heading 7"/>
    <w:basedOn w:val="a"/>
    <w:next w:val="a"/>
    <w:link w:val="7Char"/>
    <w:unhideWhenUsed/>
    <w:qFormat/>
    <w:pPr>
      <w:keepNext/>
      <w:keepLines/>
      <w:spacing w:before="240" w:after="64" w:line="320" w:lineRule="auto"/>
      <w:ind w:left="1296" w:hanging="1296"/>
      <w:outlineLvl w:val="6"/>
    </w:pPr>
    <w:rPr>
      <w:rFonts w:ascii="Calibri" w:hAnsi="Calibri"/>
      <w:b/>
      <w:bCs/>
      <w:sz w:val="24"/>
    </w:rPr>
  </w:style>
  <w:style w:type="paragraph" w:styleId="8">
    <w:name w:val="heading 8"/>
    <w:basedOn w:val="a"/>
    <w:next w:val="a"/>
    <w:link w:val="8Char"/>
    <w:unhideWhenUsed/>
    <w:qFormat/>
    <w:pPr>
      <w:keepNext/>
      <w:keepLines/>
      <w:spacing w:before="240" w:after="64" w:line="320" w:lineRule="auto"/>
      <w:ind w:left="1440" w:hanging="1440"/>
      <w:outlineLvl w:val="7"/>
    </w:pPr>
    <w:rPr>
      <w:rFonts w:ascii="Cambria" w:hAnsi="Cambria"/>
      <w:sz w:val="24"/>
    </w:rPr>
  </w:style>
  <w:style w:type="paragraph" w:styleId="9">
    <w:name w:val="heading 9"/>
    <w:basedOn w:val="a"/>
    <w:next w:val="a"/>
    <w:link w:val="9Char"/>
    <w:unhideWhenUsed/>
    <w:qFormat/>
    <w:pPr>
      <w:keepNext/>
      <w:keepLines/>
      <w:spacing w:before="240" w:after="64" w:line="320" w:lineRule="auto"/>
      <w:ind w:left="1584" w:hanging="1584"/>
      <w:outlineLvl w:val="8"/>
    </w:pPr>
    <w:rPr>
      <w:rFonts w:ascii="Cambria" w:hAnsi="Cambria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qFormat/>
    <w:pPr>
      <w:ind w:firstLineChars="200" w:firstLine="560"/>
    </w:pPr>
    <w:rPr>
      <w:rFonts w:asciiTheme="minorEastAsia" w:eastAsiaTheme="minorEastAsia" w:hAnsiTheme="minorEastAsia"/>
    </w:rPr>
  </w:style>
  <w:style w:type="paragraph" w:styleId="a4">
    <w:name w:val="annotation subject"/>
    <w:basedOn w:val="a5"/>
    <w:next w:val="a5"/>
    <w:semiHidden/>
    <w:qFormat/>
    <w:rPr>
      <w:b/>
      <w:bCs/>
    </w:rPr>
  </w:style>
  <w:style w:type="paragraph" w:styleId="a5">
    <w:name w:val="annotation text"/>
    <w:basedOn w:val="a"/>
    <w:link w:val="Char0"/>
    <w:uiPriority w:val="99"/>
    <w:unhideWhenUsed/>
    <w:qFormat/>
    <w:rsid w:val="00060A65"/>
    <w:pPr>
      <w:jc w:val="left"/>
    </w:pPr>
  </w:style>
  <w:style w:type="paragraph" w:styleId="70">
    <w:name w:val="toc 7"/>
    <w:basedOn w:val="a"/>
    <w:next w:val="a"/>
    <w:semiHidden/>
    <w:qFormat/>
    <w:pPr>
      <w:ind w:left="1680"/>
      <w:jc w:val="left"/>
    </w:pPr>
    <w:rPr>
      <w:rFonts w:ascii="Calibri" w:hAnsi="Calibri"/>
      <w:sz w:val="18"/>
      <w:szCs w:val="18"/>
    </w:rPr>
  </w:style>
  <w:style w:type="paragraph" w:styleId="a6">
    <w:name w:val="Normal Indent"/>
    <w:basedOn w:val="a"/>
    <w:link w:val="Char1"/>
    <w:qFormat/>
    <w:rsid w:val="00060A65"/>
    <w:pPr>
      <w:ind w:firstLineChars="200" w:firstLine="420"/>
    </w:pPr>
  </w:style>
  <w:style w:type="paragraph" w:styleId="a7">
    <w:name w:val="caption"/>
    <w:basedOn w:val="a"/>
    <w:next w:val="a0"/>
    <w:link w:val="Char2"/>
    <w:uiPriority w:val="99"/>
    <w:qFormat/>
    <w:pPr>
      <w:spacing w:beforeLines="50" w:before="50" w:afterLines="50" w:after="50"/>
      <w:jc w:val="center"/>
    </w:pPr>
    <w:rPr>
      <w:rFonts w:ascii="Arial" w:eastAsia="黑体" w:hAnsi="Arial" w:cs="Arial"/>
      <w:sz w:val="24"/>
      <w:szCs w:val="20"/>
    </w:rPr>
  </w:style>
  <w:style w:type="paragraph" w:styleId="a8">
    <w:name w:val="Document Map"/>
    <w:basedOn w:val="a"/>
    <w:semiHidden/>
    <w:qFormat/>
    <w:pPr>
      <w:shd w:val="clear" w:color="auto" w:fill="000080"/>
    </w:pPr>
    <w:rPr>
      <w:sz w:val="21"/>
    </w:rPr>
  </w:style>
  <w:style w:type="paragraph" w:styleId="a9">
    <w:name w:val="Body Text Indent"/>
    <w:basedOn w:val="a"/>
    <w:link w:val="Char3"/>
    <w:qFormat/>
    <w:rsid w:val="00060A65"/>
    <w:pPr>
      <w:spacing w:after="120"/>
      <w:ind w:leftChars="200" w:left="420"/>
    </w:pPr>
  </w:style>
  <w:style w:type="paragraph" w:styleId="50">
    <w:name w:val="toc 5"/>
    <w:basedOn w:val="a"/>
    <w:next w:val="a"/>
    <w:semiHidden/>
    <w:qFormat/>
    <w:rsid w:val="00060A65"/>
    <w:pPr>
      <w:ind w:left="1120"/>
      <w:jc w:val="left"/>
    </w:pPr>
    <w:rPr>
      <w:rFonts w:ascii="Calibri" w:hAnsi="Calibri"/>
      <w:sz w:val="18"/>
      <w:szCs w:val="18"/>
    </w:rPr>
  </w:style>
  <w:style w:type="paragraph" w:styleId="30">
    <w:name w:val="toc 3"/>
    <w:basedOn w:val="a"/>
    <w:next w:val="a"/>
    <w:uiPriority w:val="39"/>
    <w:qFormat/>
    <w:rsid w:val="00060A65"/>
    <w:pPr>
      <w:ind w:left="560"/>
      <w:jc w:val="left"/>
    </w:pPr>
    <w:rPr>
      <w:iCs/>
      <w:sz w:val="20"/>
      <w:szCs w:val="20"/>
    </w:rPr>
  </w:style>
  <w:style w:type="paragraph" w:styleId="80">
    <w:name w:val="toc 8"/>
    <w:basedOn w:val="a"/>
    <w:next w:val="a"/>
    <w:semiHidden/>
    <w:qFormat/>
    <w:pPr>
      <w:ind w:left="1960"/>
      <w:jc w:val="left"/>
    </w:pPr>
    <w:rPr>
      <w:rFonts w:ascii="Calibri" w:hAnsi="Calibri"/>
      <w:sz w:val="18"/>
      <w:szCs w:val="18"/>
    </w:rPr>
  </w:style>
  <w:style w:type="paragraph" w:styleId="aa">
    <w:name w:val="Date"/>
    <w:basedOn w:val="a"/>
    <w:next w:val="a"/>
    <w:link w:val="Char4"/>
    <w:qFormat/>
    <w:pPr>
      <w:ind w:leftChars="2500" w:left="100"/>
    </w:pPr>
  </w:style>
  <w:style w:type="paragraph" w:styleId="20">
    <w:name w:val="Body Text Indent 2"/>
    <w:basedOn w:val="a"/>
    <w:link w:val="2Char0"/>
    <w:qFormat/>
    <w:rsid w:val="00060A65"/>
    <w:pPr>
      <w:spacing w:after="120" w:line="480" w:lineRule="auto"/>
      <w:ind w:leftChars="200" w:left="420"/>
    </w:pPr>
    <w:rPr>
      <w:sz w:val="21"/>
    </w:rPr>
  </w:style>
  <w:style w:type="paragraph" w:styleId="ab">
    <w:name w:val="Balloon Text"/>
    <w:basedOn w:val="a"/>
    <w:semiHidden/>
    <w:qFormat/>
    <w:rPr>
      <w:sz w:val="18"/>
      <w:szCs w:val="18"/>
    </w:rPr>
  </w:style>
  <w:style w:type="paragraph" w:styleId="ac">
    <w:name w:val="footer"/>
    <w:basedOn w:val="a"/>
    <w:link w:val="Char5"/>
    <w:uiPriority w:val="99"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21">
    <w:name w:val="Body Text First Indent 2"/>
    <w:basedOn w:val="a9"/>
    <w:link w:val="2Char1"/>
    <w:qFormat/>
    <w:rsid w:val="00060A65"/>
    <w:pPr>
      <w:spacing w:line="240" w:lineRule="auto"/>
      <w:ind w:firstLineChars="200" w:firstLine="420"/>
    </w:pPr>
    <w:rPr>
      <w:sz w:val="21"/>
    </w:rPr>
  </w:style>
  <w:style w:type="paragraph" w:styleId="ad">
    <w:name w:val="header"/>
    <w:basedOn w:val="a"/>
    <w:link w:val="Char6"/>
    <w:uiPriority w:val="99"/>
    <w:qFormat/>
    <w:rsid w:val="00060A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qFormat/>
    <w:rsid w:val="00060A65"/>
    <w:pPr>
      <w:spacing w:before="120" w:after="120"/>
      <w:jc w:val="left"/>
    </w:pPr>
    <w:rPr>
      <w:rFonts w:eastAsia="黑体"/>
      <w:bCs/>
      <w:caps/>
      <w:sz w:val="24"/>
      <w:szCs w:val="20"/>
    </w:rPr>
  </w:style>
  <w:style w:type="paragraph" w:styleId="41">
    <w:name w:val="toc 4"/>
    <w:basedOn w:val="a"/>
    <w:next w:val="a"/>
    <w:semiHidden/>
    <w:qFormat/>
    <w:rsid w:val="00060A65"/>
    <w:pPr>
      <w:ind w:left="840"/>
      <w:jc w:val="left"/>
    </w:pPr>
    <w:rPr>
      <w:rFonts w:ascii="Calibri" w:hAnsi="Calibri"/>
      <w:sz w:val="18"/>
      <w:szCs w:val="18"/>
    </w:rPr>
  </w:style>
  <w:style w:type="paragraph" w:styleId="ae">
    <w:name w:val="Subtitle"/>
    <w:basedOn w:val="a"/>
    <w:next w:val="a"/>
    <w:link w:val="Char7"/>
    <w:qFormat/>
    <w:pPr>
      <w:spacing w:before="240" w:after="60" w:line="312" w:lineRule="auto"/>
      <w:jc w:val="center"/>
      <w:outlineLvl w:val="1"/>
    </w:pPr>
    <w:rPr>
      <w:rFonts w:ascii="华文中宋" w:eastAsia="华文中宋" w:hAnsi="华文中宋"/>
      <w:b/>
      <w:bCs/>
      <w:kern w:val="28"/>
      <w:sz w:val="48"/>
      <w:szCs w:val="48"/>
    </w:rPr>
  </w:style>
  <w:style w:type="paragraph" w:styleId="af">
    <w:name w:val="footnote text"/>
    <w:basedOn w:val="a"/>
    <w:link w:val="Char8"/>
    <w:qFormat/>
    <w:rsid w:val="00060A65"/>
    <w:pPr>
      <w:snapToGrid w:val="0"/>
      <w:jc w:val="left"/>
    </w:pPr>
    <w:rPr>
      <w:sz w:val="18"/>
      <w:szCs w:val="18"/>
    </w:rPr>
  </w:style>
  <w:style w:type="paragraph" w:styleId="60">
    <w:name w:val="toc 6"/>
    <w:basedOn w:val="a"/>
    <w:next w:val="a"/>
    <w:semiHidden/>
    <w:qFormat/>
    <w:pPr>
      <w:ind w:left="1400"/>
      <w:jc w:val="left"/>
    </w:pPr>
    <w:rPr>
      <w:rFonts w:ascii="Calibri" w:hAnsi="Calibri"/>
      <w:sz w:val="18"/>
      <w:szCs w:val="18"/>
    </w:rPr>
  </w:style>
  <w:style w:type="paragraph" w:styleId="22">
    <w:name w:val="toc 2"/>
    <w:basedOn w:val="a"/>
    <w:next w:val="a"/>
    <w:uiPriority w:val="39"/>
    <w:qFormat/>
    <w:rsid w:val="00060A65"/>
    <w:pPr>
      <w:ind w:left="280"/>
      <w:jc w:val="left"/>
    </w:pPr>
    <w:rPr>
      <w:smallCaps/>
      <w:sz w:val="24"/>
      <w:szCs w:val="20"/>
    </w:rPr>
  </w:style>
  <w:style w:type="paragraph" w:styleId="90">
    <w:name w:val="toc 9"/>
    <w:basedOn w:val="a"/>
    <w:next w:val="a"/>
    <w:semiHidden/>
    <w:qFormat/>
    <w:rsid w:val="00060A65"/>
    <w:pPr>
      <w:ind w:left="2240"/>
      <w:jc w:val="left"/>
    </w:pPr>
    <w:rPr>
      <w:rFonts w:ascii="Calibri" w:hAnsi="Calibri"/>
      <w:sz w:val="18"/>
      <w:szCs w:val="18"/>
    </w:rPr>
  </w:style>
  <w:style w:type="paragraph" w:styleId="HTML">
    <w:name w:val="HTML Preformatted"/>
    <w:basedOn w:val="a"/>
    <w:unhideWhenUsed/>
    <w:qFormat/>
    <w:rsid w:val="00060A6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hint="eastAsia"/>
      <w:kern w:val="0"/>
      <w:sz w:val="24"/>
    </w:rPr>
  </w:style>
  <w:style w:type="paragraph" w:styleId="af0">
    <w:name w:val="Normal (Web)"/>
    <w:basedOn w:val="a"/>
    <w:uiPriority w:val="99"/>
    <w:qFormat/>
    <w:rsid w:val="00060A65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</w:rPr>
  </w:style>
  <w:style w:type="paragraph" w:styleId="af1">
    <w:name w:val="Title"/>
    <w:basedOn w:val="a"/>
    <w:next w:val="a"/>
    <w:link w:val="Char9"/>
    <w:uiPriority w:val="10"/>
    <w:qFormat/>
    <w:pPr>
      <w:widowControl/>
      <w:spacing w:before="240" w:after="60" w:line="276" w:lineRule="auto"/>
      <w:jc w:val="center"/>
      <w:outlineLvl w:val="0"/>
    </w:pPr>
    <w:rPr>
      <w:rFonts w:ascii="Cambria" w:eastAsia="华文中宋" w:hAnsi="Cambria" w:cs="Cambria"/>
      <w:b/>
      <w:bCs/>
      <w:sz w:val="72"/>
      <w:szCs w:val="72"/>
    </w:rPr>
  </w:style>
  <w:style w:type="character" w:styleId="af2">
    <w:name w:val="Strong"/>
    <w:uiPriority w:val="22"/>
    <w:qFormat/>
    <w:rPr>
      <w:b/>
      <w:bCs/>
    </w:rPr>
  </w:style>
  <w:style w:type="character" w:styleId="af3">
    <w:name w:val="page number"/>
    <w:basedOn w:val="a1"/>
    <w:qFormat/>
    <w:rsid w:val="00060A65"/>
  </w:style>
  <w:style w:type="character" w:styleId="af4">
    <w:name w:val="Emphasis"/>
    <w:uiPriority w:val="20"/>
    <w:qFormat/>
    <w:rPr>
      <w:i/>
      <w:iCs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semiHidden/>
    <w:qFormat/>
    <w:rsid w:val="00060A65"/>
    <w:rPr>
      <w:sz w:val="21"/>
      <w:szCs w:val="21"/>
    </w:rPr>
  </w:style>
  <w:style w:type="character" w:styleId="af7">
    <w:name w:val="footnote reference"/>
    <w:qFormat/>
    <w:rPr>
      <w:vertAlign w:val="superscript"/>
    </w:rPr>
  </w:style>
  <w:style w:type="table" w:styleId="af8">
    <w:name w:val="Table Grid"/>
    <w:basedOn w:val="a2"/>
    <w:uiPriority w:val="59"/>
    <w:qFormat/>
    <w:pPr>
      <w:widowControl w:val="0"/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正文文本 Char"/>
    <w:link w:val="a0"/>
    <w:qFormat/>
    <w:rPr>
      <w:rFonts w:asciiTheme="minorEastAsia" w:eastAsiaTheme="minorEastAsia" w:hAnsiTheme="minorEastAsia"/>
      <w:kern w:val="2"/>
      <w:sz w:val="28"/>
      <w:szCs w:val="24"/>
    </w:rPr>
  </w:style>
  <w:style w:type="character" w:customStyle="1" w:styleId="Char0">
    <w:name w:val="批注文字 Char"/>
    <w:link w:val="a5"/>
    <w:uiPriority w:val="99"/>
    <w:qFormat/>
    <w:rPr>
      <w:kern w:val="2"/>
      <w:sz w:val="28"/>
      <w:szCs w:val="24"/>
    </w:rPr>
  </w:style>
  <w:style w:type="character" w:customStyle="1" w:styleId="Char6">
    <w:name w:val="页眉 Char"/>
    <w:link w:val="ad"/>
    <w:uiPriority w:val="99"/>
    <w:qFormat/>
    <w:rPr>
      <w:kern w:val="2"/>
      <w:sz w:val="18"/>
      <w:szCs w:val="18"/>
    </w:rPr>
  </w:style>
  <w:style w:type="character" w:customStyle="1" w:styleId="Char5">
    <w:name w:val="页脚 Char"/>
    <w:link w:val="ac"/>
    <w:uiPriority w:val="99"/>
    <w:qFormat/>
    <w:rPr>
      <w:kern w:val="2"/>
      <w:sz w:val="18"/>
      <w:szCs w:val="18"/>
    </w:rPr>
  </w:style>
  <w:style w:type="paragraph" w:customStyle="1" w:styleId="11">
    <w:name w:val="修订1"/>
    <w:hidden/>
    <w:uiPriority w:val="99"/>
    <w:semiHidden/>
    <w:qFormat/>
    <w:rsid w:val="00803757"/>
    <w:rPr>
      <w:kern w:val="2"/>
      <w:sz w:val="28"/>
      <w:szCs w:val="24"/>
    </w:rPr>
  </w:style>
  <w:style w:type="character" w:customStyle="1" w:styleId="6Char">
    <w:name w:val="标题 6 Char"/>
    <w:link w:val="6"/>
    <w:qFormat/>
    <w:rPr>
      <w:rFonts w:ascii="Cambria" w:hAnsi="Cambria"/>
      <w:b/>
      <w:bCs/>
      <w:kern w:val="2"/>
      <w:sz w:val="24"/>
      <w:szCs w:val="24"/>
    </w:rPr>
  </w:style>
  <w:style w:type="paragraph" w:customStyle="1" w:styleId="12111ALTZPI2">
    <w:name w:val="样式 正文缩进正文（首行缩进两字）四号四号1四号2四号11特点正文非缩进段1ALT+ZPI正文文字首行缩进...2"/>
    <w:basedOn w:val="a6"/>
    <w:qFormat/>
    <w:rsid w:val="00060A65"/>
    <w:pPr>
      <w:spacing w:beforeLines="50" w:before="50" w:line="360" w:lineRule="exact"/>
      <w:ind w:firstLine="200"/>
    </w:pPr>
    <w:rPr>
      <w:rFonts w:ascii="宋体" w:cs="宋体"/>
      <w:bCs/>
      <w:kern w:val="0"/>
      <w:sz w:val="24"/>
      <w:szCs w:val="20"/>
    </w:rPr>
  </w:style>
  <w:style w:type="character" w:customStyle="1" w:styleId="4Char">
    <w:name w:val="标题 4 Char"/>
    <w:link w:val="40"/>
    <w:qFormat/>
    <w:rPr>
      <w:rFonts w:eastAsia="黑体"/>
      <w:b/>
      <w:bCs/>
      <w:kern w:val="2"/>
      <w:sz w:val="28"/>
      <w:szCs w:val="28"/>
    </w:rPr>
  </w:style>
  <w:style w:type="paragraph" w:customStyle="1" w:styleId="af9">
    <w:name w:val="完善更新正文"/>
    <w:basedOn w:val="a"/>
    <w:qFormat/>
    <w:rsid w:val="00060A65"/>
    <w:pPr>
      <w:snapToGrid w:val="0"/>
      <w:spacing w:beforeLines="50" w:before="50" w:line="300" w:lineRule="auto"/>
      <w:ind w:firstLineChars="200" w:firstLine="200"/>
      <w:jc w:val="left"/>
    </w:pPr>
    <w:rPr>
      <w:rFonts w:ascii="宋体" w:hAnsi="宋体"/>
      <w:bCs/>
      <w:iCs/>
      <w:color w:val="000000"/>
      <w:sz w:val="24"/>
      <w:szCs w:val="28"/>
    </w:rPr>
  </w:style>
  <w:style w:type="character" w:customStyle="1" w:styleId="5Char">
    <w:name w:val="标题 5 Char"/>
    <w:link w:val="5"/>
    <w:qFormat/>
    <w:rPr>
      <w:rFonts w:eastAsia="黑体"/>
      <w:b/>
      <w:bCs/>
      <w:kern w:val="2"/>
      <w:sz w:val="24"/>
      <w:szCs w:val="24"/>
    </w:rPr>
  </w:style>
  <w:style w:type="character" w:customStyle="1" w:styleId="Char1">
    <w:name w:val="正文缩进 Char"/>
    <w:link w:val="a6"/>
    <w:qFormat/>
    <w:rPr>
      <w:kern w:val="2"/>
      <w:sz w:val="28"/>
      <w:szCs w:val="24"/>
    </w:rPr>
  </w:style>
  <w:style w:type="paragraph" w:customStyle="1" w:styleId="31">
    <w:name w:val="自定义标题3"/>
    <w:basedOn w:val="3"/>
    <w:next w:val="a"/>
    <w:link w:val="3Char"/>
    <w:qFormat/>
    <w:pPr>
      <w:numPr>
        <w:ilvl w:val="0"/>
        <w:numId w:val="0"/>
      </w:numPr>
      <w:spacing w:before="0" w:after="0" w:line="360" w:lineRule="auto"/>
      <w:ind w:rightChars="100" w:right="210"/>
    </w:pPr>
    <w:rPr>
      <w:color w:val="000000"/>
      <w:sz w:val="32"/>
    </w:rPr>
  </w:style>
  <w:style w:type="character" w:customStyle="1" w:styleId="3Char">
    <w:name w:val="自定义标题3 Char"/>
    <w:link w:val="31"/>
    <w:qFormat/>
    <w:rPr>
      <w:b/>
      <w:bCs/>
      <w:color w:val="000000"/>
      <w:kern w:val="2"/>
      <w:sz w:val="32"/>
      <w:szCs w:val="32"/>
    </w:rPr>
  </w:style>
  <w:style w:type="paragraph" w:customStyle="1" w:styleId="Chara">
    <w:name w:val="Char"/>
    <w:basedOn w:val="a"/>
    <w:qFormat/>
    <w:pPr>
      <w:spacing w:beforeLines="50" w:before="50" w:afterLines="50" w:after="50" w:line="460" w:lineRule="exact"/>
      <w:ind w:left="1049" w:hanging="692"/>
    </w:pPr>
    <w:rPr>
      <w:sz w:val="24"/>
    </w:rPr>
  </w:style>
  <w:style w:type="character" w:customStyle="1" w:styleId="Char3">
    <w:name w:val="正文文本缩进 Char"/>
    <w:link w:val="a9"/>
    <w:qFormat/>
    <w:rPr>
      <w:kern w:val="2"/>
      <w:sz w:val="28"/>
      <w:szCs w:val="24"/>
    </w:rPr>
  </w:style>
  <w:style w:type="character" w:customStyle="1" w:styleId="2Char1">
    <w:name w:val="正文首行缩进 2 Char"/>
    <w:link w:val="21"/>
    <w:qFormat/>
    <w:rPr>
      <w:kern w:val="2"/>
      <w:sz w:val="21"/>
      <w:szCs w:val="24"/>
    </w:rPr>
  </w:style>
  <w:style w:type="paragraph" w:customStyle="1" w:styleId="afa">
    <w:name w:val="正文段落"/>
    <w:basedOn w:val="a"/>
    <w:link w:val="Charb"/>
    <w:qFormat/>
    <w:rsid w:val="00060A65"/>
    <w:pPr>
      <w:spacing w:line="240" w:lineRule="auto"/>
      <w:ind w:firstLineChars="200" w:firstLine="560"/>
    </w:pPr>
    <w:rPr>
      <w:rFonts w:ascii="宋体" w:hAnsi="宋体"/>
      <w:szCs w:val="20"/>
    </w:rPr>
  </w:style>
  <w:style w:type="character" w:customStyle="1" w:styleId="Charb">
    <w:name w:val="正文段落 Char"/>
    <w:link w:val="afa"/>
    <w:qFormat/>
    <w:rPr>
      <w:rFonts w:ascii="宋体" w:hAnsi="宋体"/>
      <w:kern w:val="2"/>
      <w:sz w:val="28"/>
    </w:rPr>
  </w:style>
  <w:style w:type="character" w:customStyle="1" w:styleId="Char8">
    <w:name w:val="脚注文本 Char"/>
    <w:link w:val="af"/>
    <w:qFormat/>
    <w:rPr>
      <w:kern w:val="2"/>
      <w:sz w:val="18"/>
      <w:szCs w:val="18"/>
    </w:rPr>
  </w:style>
  <w:style w:type="paragraph" w:customStyle="1" w:styleId="12">
    <w:name w:val="列出段落1"/>
    <w:basedOn w:val="a"/>
    <w:uiPriority w:val="34"/>
    <w:qFormat/>
    <w:pPr>
      <w:widowControl/>
      <w:spacing w:line="240" w:lineRule="auto"/>
      <w:ind w:firstLineChars="200" w:firstLine="420"/>
      <w:jc w:val="left"/>
    </w:pPr>
    <w:rPr>
      <w:rFonts w:ascii="Calibri" w:hAnsi="Calibri"/>
      <w:kern w:val="0"/>
      <w:sz w:val="24"/>
      <w:lang w:eastAsia="en-US" w:bidi="en-US"/>
    </w:rPr>
  </w:style>
  <w:style w:type="paragraph" w:customStyle="1" w:styleId="afb">
    <w:name w:val="标书的正文"/>
    <w:basedOn w:val="a"/>
    <w:qFormat/>
    <w:pPr>
      <w:ind w:firstLine="482"/>
      <w:jc w:val="left"/>
    </w:pPr>
    <w:rPr>
      <w:rFonts w:ascii="宋体" w:hAnsi="宋体"/>
      <w:kern w:val="3"/>
      <w:sz w:val="24"/>
      <w:szCs w:val="20"/>
    </w:rPr>
  </w:style>
  <w:style w:type="character" w:customStyle="1" w:styleId="Char2">
    <w:name w:val="题注 Char"/>
    <w:link w:val="a7"/>
    <w:qFormat/>
    <w:rPr>
      <w:rFonts w:ascii="Arial" w:eastAsia="黑体" w:hAnsi="Arial" w:cs="Arial"/>
      <w:kern w:val="2"/>
      <w:sz w:val="24"/>
    </w:rPr>
  </w:style>
  <w:style w:type="paragraph" w:customStyle="1" w:styleId="4">
    <w:name w:val="自定义标题4"/>
    <w:basedOn w:val="40"/>
    <w:next w:val="a"/>
    <w:qFormat/>
    <w:pPr>
      <w:numPr>
        <w:numId w:val="2"/>
      </w:numPr>
      <w:tabs>
        <w:tab w:val="left" w:pos="630"/>
      </w:tabs>
      <w:spacing w:line="377" w:lineRule="auto"/>
    </w:pPr>
    <w:rPr>
      <w:rFonts w:ascii="Arial" w:hAnsi="Arial"/>
      <w:color w:val="000000"/>
    </w:rPr>
  </w:style>
  <w:style w:type="paragraph" w:customStyle="1" w:styleId="my">
    <w:name w:val="my正文"/>
    <w:basedOn w:val="a"/>
    <w:link w:val="myChar"/>
    <w:qFormat/>
    <w:rsid w:val="00060A65"/>
    <w:pPr>
      <w:ind w:firstLineChars="200" w:firstLine="480"/>
    </w:pPr>
    <w:rPr>
      <w:sz w:val="24"/>
    </w:rPr>
  </w:style>
  <w:style w:type="character" w:customStyle="1" w:styleId="myChar">
    <w:name w:val="my正文 Char"/>
    <w:link w:val="my"/>
    <w:qFormat/>
    <w:rPr>
      <w:kern w:val="2"/>
      <w:sz w:val="24"/>
      <w:szCs w:val="24"/>
    </w:rPr>
  </w:style>
  <w:style w:type="paragraph" w:customStyle="1" w:styleId="sj">
    <w:name w:val="sj正文"/>
    <w:basedOn w:val="a"/>
    <w:next w:val="a"/>
    <w:qFormat/>
    <w:rsid w:val="00060A65"/>
    <w:pPr>
      <w:ind w:firstLine="482"/>
    </w:pPr>
    <w:rPr>
      <w:rFonts w:ascii="宋体" w:hAnsi="宋体"/>
      <w:sz w:val="24"/>
    </w:rPr>
  </w:style>
  <w:style w:type="paragraph" w:customStyle="1" w:styleId="Normal2">
    <w:name w:val="Normal2"/>
    <w:basedOn w:val="a"/>
    <w:qFormat/>
    <w:rsid w:val="00060A65"/>
    <w:pPr>
      <w:widowControl/>
      <w:autoSpaceDE w:val="0"/>
      <w:autoSpaceDN w:val="0"/>
      <w:adjustRightInd w:val="0"/>
      <w:ind w:firstLineChars="200" w:firstLine="480"/>
    </w:pPr>
    <w:rPr>
      <w:rFonts w:ascii="宋体"/>
      <w:color w:val="000000"/>
      <w:kern w:val="0"/>
      <w:sz w:val="24"/>
      <w:szCs w:val="20"/>
    </w:rPr>
  </w:style>
  <w:style w:type="paragraph" w:customStyle="1" w:styleId="afc">
    <w:name w:val="文档正文"/>
    <w:basedOn w:val="a"/>
    <w:qFormat/>
    <w:rsid w:val="00060A65"/>
    <w:pPr>
      <w:adjustRightInd w:val="0"/>
      <w:spacing w:line="480" w:lineRule="atLeast"/>
      <w:ind w:firstLine="480"/>
      <w:textAlignment w:val="baseline"/>
    </w:pPr>
    <w:rPr>
      <w:rFonts w:ascii="宋体" w:hAnsi="Arial"/>
      <w:kern w:val="0"/>
      <w:sz w:val="24"/>
      <w:szCs w:val="20"/>
    </w:rPr>
  </w:style>
  <w:style w:type="paragraph" w:customStyle="1" w:styleId="SZF">
    <w:name w:val="SZF项目正文"/>
    <w:basedOn w:val="a"/>
    <w:qFormat/>
    <w:rsid w:val="00060A65"/>
    <w:pPr>
      <w:spacing w:line="300" w:lineRule="auto"/>
      <w:ind w:firstLineChars="200" w:firstLine="480"/>
    </w:pPr>
    <w:rPr>
      <w:rFonts w:ascii="宋体" w:hAnsi="宋体"/>
      <w:sz w:val="24"/>
      <w:szCs w:val="20"/>
    </w:rPr>
  </w:style>
  <w:style w:type="paragraph" w:customStyle="1" w:styleId="66">
    <w:name w:val="样式 段前: 6 磅 段后: 6 磅"/>
    <w:basedOn w:val="a"/>
    <w:qFormat/>
    <w:rsid w:val="00060A65"/>
    <w:pPr>
      <w:ind w:firstLineChars="200" w:firstLine="200"/>
    </w:pPr>
    <w:rPr>
      <w:rFonts w:cs="宋体"/>
      <w:sz w:val="24"/>
      <w:szCs w:val="20"/>
    </w:rPr>
  </w:style>
  <w:style w:type="paragraph" w:customStyle="1" w:styleId="afd">
    <w:name w:val="样式 表格标题"/>
    <w:basedOn w:val="a"/>
    <w:qFormat/>
    <w:rsid w:val="00060A65"/>
    <w:pPr>
      <w:spacing w:before="156" w:after="156" w:line="288" w:lineRule="auto"/>
      <w:ind w:right="-108"/>
      <w:jc w:val="center"/>
    </w:pPr>
    <w:rPr>
      <w:rFonts w:ascii="仿宋_GB2312" w:eastAsia="仿宋_GB2312" w:cs="宋体"/>
      <w:bCs/>
      <w:sz w:val="21"/>
      <w:szCs w:val="20"/>
    </w:rPr>
  </w:style>
  <w:style w:type="character" w:customStyle="1" w:styleId="2Char0">
    <w:name w:val="正文文本缩进 2 Char"/>
    <w:link w:val="20"/>
    <w:qFormat/>
    <w:rPr>
      <w:kern w:val="2"/>
      <w:sz w:val="21"/>
      <w:szCs w:val="24"/>
    </w:rPr>
  </w:style>
  <w:style w:type="character" w:customStyle="1" w:styleId="Char9">
    <w:name w:val="标题 Char"/>
    <w:link w:val="af1"/>
    <w:uiPriority w:val="10"/>
    <w:qFormat/>
    <w:rPr>
      <w:rFonts w:ascii="Cambria" w:eastAsia="华文中宋" w:hAnsi="Cambria" w:cs="Cambria"/>
      <w:b/>
      <w:bCs/>
      <w:kern w:val="2"/>
      <w:sz w:val="72"/>
      <w:szCs w:val="72"/>
    </w:rPr>
  </w:style>
  <w:style w:type="paragraph" w:customStyle="1" w:styleId="afe">
    <w:name w:val="标准正文"/>
    <w:basedOn w:val="a9"/>
    <w:qFormat/>
    <w:rsid w:val="00060A65"/>
    <w:pPr>
      <w:spacing w:before="60" w:after="60"/>
      <w:ind w:leftChars="0" w:left="0" w:firstLine="482"/>
    </w:pPr>
    <w:rPr>
      <w:rFonts w:ascii="Arial" w:hAnsi="Arial" w:cs="Arial"/>
      <w:bCs/>
      <w:kern w:val="0"/>
      <w:sz w:val="24"/>
      <w:szCs w:val="20"/>
    </w:rPr>
  </w:style>
  <w:style w:type="paragraph" w:customStyle="1" w:styleId="23">
    <w:name w:val="首行缩进:2字符"/>
    <w:basedOn w:val="a"/>
    <w:qFormat/>
    <w:rsid w:val="00060A65"/>
    <w:pPr>
      <w:ind w:firstLineChars="200" w:firstLine="200"/>
    </w:pPr>
    <w:rPr>
      <w:rFonts w:cs="宋体"/>
      <w:sz w:val="24"/>
      <w:szCs w:val="20"/>
    </w:rPr>
  </w:style>
  <w:style w:type="character" w:customStyle="1" w:styleId="new">
    <w:name w:val="new"/>
    <w:qFormat/>
    <w:rsid w:val="00060A65"/>
  </w:style>
  <w:style w:type="character" w:customStyle="1" w:styleId="13">
    <w:name w:val="题注1"/>
    <w:qFormat/>
  </w:style>
  <w:style w:type="paragraph" w:customStyle="1" w:styleId="contentsmall">
    <w:name w:val="contentsmall"/>
    <w:basedOn w:val="a"/>
    <w:qFormat/>
    <w:rsid w:val="00060A65"/>
    <w:pPr>
      <w:widowControl/>
      <w:spacing w:before="100" w:beforeAutospacing="1" w:after="100" w:afterAutospacing="1" w:line="240" w:lineRule="auto"/>
      <w:jc w:val="left"/>
    </w:pPr>
    <w:rPr>
      <w:rFonts w:ascii="宋体" w:hAnsi="宋体" w:cs="宋体"/>
      <w:kern w:val="0"/>
      <w:sz w:val="24"/>
    </w:rPr>
  </w:style>
  <w:style w:type="character" w:customStyle="1" w:styleId="ausubtitle">
    <w:name w:val="au_subtitle"/>
    <w:qFormat/>
    <w:rsid w:val="00060A65"/>
  </w:style>
  <w:style w:type="character" w:customStyle="1" w:styleId="editor">
    <w:name w:val="editor"/>
    <w:qFormat/>
    <w:rsid w:val="00060A65"/>
  </w:style>
  <w:style w:type="character" w:customStyle="1" w:styleId="pdf">
    <w:name w:val="pdf"/>
    <w:qFormat/>
  </w:style>
  <w:style w:type="paragraph" w:customStyle="1" w:styleId="z-1">
    <w:name w:val="z-窗体顶端1"/>
    <w:basedOn w:val="a"/>
    <w:next w:val="a"/>
    <w:link w:val="z-Char"/>
    <w:uiPriority w:val="99"/>
    <w:unhideWhenUsed/>
    <w:qFormat/>
    <w:rsid w:val="00060A65"/>
    <w:pPr>
      <w:widowControl/>
      <w:pBdr>
        <w:bottom w:val="single" w:sz="6" w:space="1" w:color="auto"/>
      </w:pBdr>
      <w:spacing w:line="240" w:lineRule="auto"/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">
    <w:name w:val="z-窗体顶端 Char"/>
    <w:link w:val="z-1"/>
    <w:uiPriority w:val="99"/>
    <w:qFormat/>
    <w:rPr>
      <w:rFonts w:ascii="Arial" w:hAnsi="Arial" w:cs="Arial"/>
      <w:vanish/>
      <w:sz w:val="16"/>
      <w:szCs w:val="16"/>
    </w:rPr>
  </w:style>
  <w:style w:type="paragraph" w:customStyle="1" w:styleId="z-10">
    <w:name w:val="z-窗体底端1"/>
    <w:basedOn w:val="a"/>
    <w:next w:val="a"/>
    <w:link w:val="z-Char0"/>
    <w:uiPriority w:val="99"/>
    <w:unhideWhenUsed/>
    <w:qFormat/>
    <w:rsid w:val="00060A65"/>
    <w:pPr>
      <w:widowControl/>
      <w:pBdr>
        <w:top w:val="single" w:sz="6" w:space="1" w:color="auto"/>
      </w:pBdr>
      <w:spacing w:line="240" w:lineRule="auto"/>
      <w:jc w:val="center"/>
    </w:pPr>
    <w:rPr>
      <w:rFonts w:ascii="Arial" w:hAnsi="Arial" w:cs="Arial"/>
      <w:vanish/>
      <w:kern w:val="0"/>
      <w:sz w:val="16"/>
      <w:szCs w:val="16"/>
    </w:rPr>
  </w:style>
  <w:style w:type="character" w:customStyle="1" w:styleId="z-Char0">
    <w:name w:val="z-窗体底端 Char"/>
    <w:link w:val="z-10"/>
    <w:uiPriority w:val="99"/>
    <w:qFormat/>
    <w:rPr>
      <w:rFonts w:ascii="Arial" w:hAnsi="Arial" w:cs="Arial"/>
      <w:vanish/>
      <w:sz w:val="16"/>
      <w:szCs w:val="16"/>
    </w:rPr>
  </w:style>
  <w:style w:type="character" w:customStyle="1" w:styleId="Char7">
    <w:name w:val="副标题 Char"/>
    <w:link w:val="ae"/>
    <w:qFormat/>
    <w:rPr>
      <w:rFonts w:ascii="华文中宋" w:eastAsia="华文中宋" w:hAnsi="华文中宋" w:cs="Times New Roman"/>
      <w:b/>
      <w:bCs/>
      <w:kern w:val="28"/>
      <w:sz w:val="48"/>
      <w:szCs w:val="48"/>
    </w:rPr>
  </w:style>
  <w:style w:type="character" w:customStyle="1" w:styleId="7Char">
    <w:name w:val="标题 7 Char"/>
    <w:link w:val="7"/>
    <w:uiPriority w:val="9"/>
    <w:semiHidden/>
    <w:qFormat/>
    <w:rPr>
      <w:rFonts w:ascii="Calibri" w:hAnsi="Calibri"/>
      <w:b/>
      <w:bCs/>
      <w:kern w:val="2"/>
      <w:sz w:val="24"/>
      <w:szCs w:val="24"/>
    </w:rPr>
  </w:style>
  <w:style w:type="character" w:customStyle="1" w:styleId="8Char">
    <w:name w:val="标题 8 Char"/>
    <w:link w:val="8"/>
    <w:uiPriority w:val="9"/>
    <w:semiHidden/>
    <w:qFormat/>
    <w:rPr>
      <w:rFonts w:ascii="Cambria" w:hAnsi="Cambria"/>
      <w:kern w:val="2"/>
      <w:sz w:val="24"/>
      <w:szCs w:val="24"/>
    </w:rPr>
  </w:style>
  <w:style w:type="character" w:customStyle="1" w:styleId="9Char">
    <w:name w:val="标题 9 Char"/>
    <w:link w:val="9"/>
    <w:uiPriority w:val="9"/>
    <w:semiHidden/>
    <w:qFormat/>
    <w:rPr>
      <w:rFonts w:ascii="Cambria" w:hAnsi="Cambria"/>
      <w:kern w:val="2"/>
      <w:sz w:val="21"/>
      <w:szCs w:val="21"/>
    </w:rPr>
  </w:style>
  <w:style w:type="character" w:customStyle="1" w:styleId="hps">
    <w:name w:val="hps"/>
    <w:qFormat/>
  </w:style>
  <w:style w:type="character" w:customStyle="1" w:styleId="longtext">
    <w:name w:val="long_text"/>
    <w:qFormat/>
    <w:rsid w:val="00060A65"/>
  </w:style>
  <w:style w:type="character" w:customStyle="1" w:styleId="content">
    <w:name w:val="content"/>
    <w:qFormat/>
  </w:style>
  <w:style w:type="character" w:customStyle="1" w:styleId="apple-style-span">
    <w:name w:val="apple-style-span"/>
    <w:qFormat/>
  </w:style>
  <w:style w:type="character" w:customStyle="1" w:styleId="apple-tab-span">
    <w:name w:val="apple-tab-span"/>
    <w:qFormat/>
    <w:rsid w:val="00060A65"/>
  </w:style>
  <w:style w:type="character" w:customStyle="1" w:styleId="Char4">
    <w:name w:val="日期 Char"/>
    <w:link w:val="aa"/>
    <w:qFormat/>
    <w:rPr>
      <w:kern w:val="2"/>
      <w:sz w:val="28"/>
      <w:szCs w:val="24"/>
    </w:rPr>
  </w:style>
  <w:style w:type="character" w:customStyle="1" w:styleId="1Char">
    <w:name w:val="标题 1 Char"/>
    <w:basedOn w:val="a1"/>
    <w:link w:val="1"/>
    <w:qFormat/>
    <w:rsid w:val="009F1AB3"/>
    <w:rPr>
      <w:rFonts w:eastAsia="黑体"/>
      <w:b/>
      <w:bCs/>
      <w:kern w:val="44"/>
      <w:sz w:val="32"/>
      <w:szCs w:val="44"/>
    </w:rPr>
  </w:style>
  <w:style w:type="character" w:customStyle="1" w:styleId="2Char">
    <w:name w:val="标题 2 Char"/>
    <w:basedOn w:val="a1"/>
    <w:link w:val="2"/>
    <w:uiPriority w:val="9"/>
    <w:qFormat/>
    <w:rPr>
      <w:rFonts w:eastAsia="黑体"/>
      <w:b/>
      <w:bCs/>
      <w:kern w:val="2"/>
      <w:sz w:val="32"/>
      <w:szCs w:val="32"/>
    </w:r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numPr>
        <w:numId w:val="0"/>
      </w:numPr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character" w:customStyle="1" w:styleId="apple-converted-space">
    <w:name w:val="apple-converted-space"/>
    <w:basedOn w:val="a1"/>
    <w:qFormat/>
  </w:style>
  <w:style w:type="paragraph" w:styleId="aff">
    <w:name w:val="List Paragraph"/>
    <w:basedOn w:val="a"/>
    <w:uiPriority w:val="34"/>
    <w:qFormat/>
    <w:rsid w:val="00EF23E9"/>
    <w:pPr>
      <w:spacing w:line="240" w:lineRule="auto"/>
      <w:ind w:firstLineChars="200" w:firstLine="420"/>
    </w:pPr>
    <w:rPr>
      <w:rFonts w:asciiTheme="minorHAnsi" w:eastAsiaTheme="minorEastAsia" w:hAnsiTheme="minorHAnsi" w:cstheme="minorBidi"/>
      <w:sz w:val="21"/>
      <w:szCs w:val="22"/>
    </w:rPr>
  </w:style>
  <w:style w:type="character" w:customStyle="1" w:styleId="uicontrol">
    <w:name w:val="uicontrol"/>
    <w:basedOn w:val="a1"/>
    <w:rsid w:val="00791BF0"/>
  </w:style>
  <w:style w:type="character" w:customStyle="1" w:styleId="item">
    <w:name w:val="item"/>
    <w:basedOn w:val="a1"/>
    <w:rsid w:val="00745999"/>
  </w:style>
  <w:style w:type="character" w:styleId="HTML0">
    <w:name w:val="HTML Code"/>
    <w:basedOn w:val="a1"/>
    <w:uiPriority w:val="99"/>
    <w:semiHidden/>
    <w:unhideWhenUsed/>
    <w:rsid w:val="00F81FC0"/>
    <w:rPr>
      <w:rFonts w:ascii="宋体" w:eastAsia="宋体" w:hAnsi="宋体" w:cs="宋体"/>
      <w:sz w:val="24"/>
      <w:szCs w:val="24"/>
    </w:rPr>
  </w:style>
  <w:style w:type="character" w:customStyle="1" w:styleId="hljs-tag">
    <w:name w:val="hljs-tag"/>
    <w:basedOn w:val="a1"/>
    <w:rsid w:val="00D513F6"/>
  </w:style>
  <w:style w:type="character" w:customStyle="1" w:styleId="hljs-name">
    <w:name w:val="hljs-name"/>
    <w:basedOn w:val="a1"/>
    <w:rsid w:val="00D513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16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09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67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21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27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0180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9859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39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54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923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61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556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0226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12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18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00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48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9302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08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45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84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7997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5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45244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039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7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9" Type="http://schemas.openxmlformats.org/officeDocument/2006/relationships/image" Target="media/image27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34" Type="http://schemas.openxmlformats.org/officeDocument/2006/relationships/image" Target="media/image23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2.png"/><Relationship Id="rId38" Type="http://schemas.openxmlformats.org/officeDocument/2006/relationships/hyperlink" Target="http://download.osgeo.org/postgis/windows/pg96" TargetMode="External"/><Relationship Id="rId46" Type="http://schemas.openxmlformats.org/officeDocument/2006/relationships/image" Target="media/image34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hyperlink" Target="http://www.enterprisedb.com/products-services-training/pgdownload" TargetMode="External"/><Relationship Id="rId41" Type="http://schemas.openxmlformats.org/officeDocument/2006/relationships/image" Target="media/image29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24" Type="http://schemas.openxmlformats.org/officeDocument/2006/relationships/image" Target="media/image14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5.png"/><Relationship Id="rId49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9.png"/><Relationship Id="rId31" Type="http://schemas.openxmlformats.org/officeDocument/2006/relationships/image" Target="media/image20.png"/><Relationship Id="rId44" Type="http://schemas.openxmlformats.org/officeDocument/2006/relationships/image" Target="media/image32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8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x\AppData\Roaming\Foxmail\FoxmailTemp(0)\&#38468;&#20214;0-PTM&#25216;&#26415;&#25991;&#26723;&#27169;&#26495;.dot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4841237-D798-4F64-8111-A6582D073C5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06188FF-F0F8-40A0-92E2-F8306D4CF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附件0-PTM技术文档模板.dotx</Template>
  <TotalTime>553</TotalTime>
  <Pages>25</Pages>
  <Words>720</Words>
  <Characters>4107</Characters>
  <Application>Microsoft Office Word</Application>
  <DocSecurity>0</DocSecurity>
  <Lines>34</Lines>
  <Paragraphs>9</Paragraphs>
  <ScaleCrop>false</ScaleCrop>
  <Manager>行业技术部</Manager>
  <Company>ESRI中国（北京）有限公司</Company>
  <LinksUpToDate>false</LinksUpToDate>
  <CharactersWithSpaces>4818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GIS开发框架配置说明</dc:title>
  <dc:creator>朱庆春</dc:creator>
  <cp:lastModifiedBy>mawc</cp:lastModifiedBy>
  <cp:revision>415</cp:revision>
  <cp:lastPrinted>2010-06-02T09:56:00Z</cp:lastPrinted>
  <dcterms:created xsi:type="dcterms:W3CDTF">2016-07-01T01:58:00Z</dcterms:created>
  <dcterms:modified xsi:type="dcterms:W3CDTF">2019-07-15T01:26:00Z</dcterms:modified>
  <cp:category>技术方案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